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6470C" w14:textId="2AAD5DB0" w:rsidR="00AF2993" w:rsidRDefault="00AF2993" w:rsidP="002777B2">
      <w:pPr>
        <w:pStyle w:val="BodyText"/>
      </w:pPr>
      <w:r>
        <w:rPr>
          <w:noProof/>
        </w:rPr>
        <w:drawing>
          <wp:anchor distT="0" distB="0" distL="114300" distR="114300" simplePos="0" relativeHeight="251648000" behindDoc="0" locked="0" layoutInCell="1" allowOverlap="1" wp14:anchorId="73849BA8" wp14:editId="692D776C">
            <wp:simplePos x="0" y="0"/>
            <wp:positionH relativeFrom="column">
              <wp:posOffset>5714</wp:posOffset>
            </wp:positionH>
            <wp:positionV relativeFrom="page">
              <wp:posOffset>444500</wp:posOffset>
            </wp:positionV>
            <wp:extent cx="6510655" cy="976598"/>
            <wp:effectExtent l="0" t="0" r="0" b="1905"/>
            <wp:wrapNone/>
            <wp:docPr id="1554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304" name="Picture 1"/>
                    <pic:cNvPicPr/>
                  </pic:nvPicPr>
                  <pic:blipFill rotWithShape="1">
                    <a:blip r:embed="rId11"/>
                    <a:srcRect l="6989" t="6817" r="5681" b="5853"/>
                    <a:stretch/>
                  </pic:blipFill>
                  <pic:spPr bwMode="auto">
                    <a:xfrm>
                      <a:off x="0" y="0"/>
                      <a:ext cx="6561346" cy="9842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8096F6" w14:textId="53EC9200" w:rsidR="00AF2993" w:rsidRDefault="00AF2993" w:rsidP="002777B2">
      <w:pPr>
        <w:pStyle w:val="BodyText"/>
      </w:pPr>
    </w:p>
    <w:p w14:paraId="202C4219" w14:textId="01750F89" w:rsidR="00AF2993" w:rsidRDefault="00D87869" w:rsidP="002777B2">
      <w:pPr>
        <w:pStyle w:val="BodyText"/>
      </w:pPr>
      <w:r>
        <w:rPr>
          <w:noProof/>
        </w:rPr>
        <mc:AlternateContent>
          <mc:Choice Requires="wpg">
            <w:drawing>
              <wp:anchor distT="0" distB="0" distL="114300" distR="114300" simplePos="0" relativeHeight="251658241" behindDoc="0" locked="0" layoutInCell="1" allowOverlap="1" wp14:anchorId="02E1ACAD" wp14:editId="0C4DFAF4">
                <wp:simplePos x="0" y="0"/>
                <wp:positionH relativeFrom="column">
                  <wp:posOffset>5715</wp:posOffset>
                </wp:positionH>
                <wp:positionV relativeFrom="paragraph">
                  <wp:posOffset>299720</wp:posOffset>
                </wp:positionV>
                <wp:extent cx="6510655" cy="1623695"/>
                <wp:effectExtent l="0" t="0" r="4445" b="1905"/>
                <wp:wrapThrough wrapText="bothSides">
                  <wp:wrapPolygon edited="0">
                    <wp:start x="0" y="0"/>
                    <wp:lineTo x="0" y="21456"/>
                    <wp:lineTo x="21573" y="21456"/>
                    <wp:lineTo x="21573" y="0"/>
                    <wp:lineTo x="0" y="0"/>
                  </wp:wrapPolygon>
                </wp:wrapThrough>
                <wp:docPr id="270026070" name="Group 3"/>
                <wp:cNvGraphicFramePr/>
                <a:graphic xmlns:a="http://schemas.openxmlformats.org/drawingml/2006/main">
                  <a:graphicData uri="http://schemas.microsoft.com/office/word/2010/wordprocessingGroup">
                    <wpg:wgp>
                      <wpg:cNvGrpSpPr/>
                      <wpg:grpSpPr>
                        <a:xfrm>
                          <a:off x="0" y="0"/>
                          <a:ext cx="6510655" cy="1623695"/>
                          <a:chOff x="0" y="-1"/>
                          <a:chExt cx="6510655" cy="1623696"/>
                        </a:xfrm>
                      </wpg:grpSpPr>
                      <pic:pic xmlns:pic="http://schemas.openxmlformats.org/drawingml/2006/picture">
                        <pic:nvPicPr>
                          <pic:cNvPr id="1052152543" name="Picture 4"/>
                          <pic:cNvPicPr>
                            <a:picLocks noChangeAspect="1"/>
                          </pic:cNvPicPr>
                        </pic:nvPicPr>
                        <pic:blipFill>
                          <a:blip r:embed="rId12"/>
                          <a:srcRect/>
                          <a:stretch/>
                        </pic:blipFill>
                        <pic:spPr>
                          <a:xfrm>
                            <a:off x="0" y="-1"/>
                            <a:ext cx="1870075" cy="1623695"/>
                          </a:xfrm>
                          <a:prstGeom prst="rect">
                            <a:avLst/>
                          </a:prstGeom>
                        </pic:spPr>
                      </pic:pic>
                      <pic:pic xmlns:pic="http://schemas.openxmlformats.org/drawingml/2006/picture">
                        <pic:nvPicPr>
                          <pic:cNvPr id="1161310800" name="Picture 3"/>
                          <pic:cNvPicPr>
                            <a:picLocks noChangeAspect="1"/>
                          </pic:cNvPicPr>
                        </pic:nvPicPr>
                        <pic:blipFill>
                          <a:blip r:embed="rId13"/>
                          <a:srcRect l="2430" r="2430"/>
                          <a:stretch/>
                        </pic:blipFill>
                        <pic:spPr bwMode="auto">
                          <a:xfrm>
                            <a:off x="1866900" y="0"/>
                            <a:ext cx="1838960" cy="1621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2484416" name="Picture 2"/>
                          <pic:cNvPicPr>
                            <a:picLocks noChangeAspect="1"/>
                          </pic:cNvPicPr>
                        </pic:nvPicPr>
                        <pic:blipFill>
                          <a:blip r:embed="rId14"/>
                          <a:srcRect t="1027" b="1027"/>
                          <a:stretch/>
                        </pic:blipFill>
                        <pic:spPr bwMode="auto">
                          <a:xfrm>
                            <a:off x="3705225" y="0"/>
                            <a:ext cx="2805430" cy="16236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D7A9879" id="Group 3" o:spid="_x0000_s1026" style="position:absolute;margin-left:.45pt;margin-top:23.6pt;width:512.65pt;height:127.85pt;z-index:251658241" coordorigin="" coordsize="65106,1623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8700;height:16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">
                  <v:imagedata r:id="rId15" o:title=""/>
                </v:shape>
                <v:shape id="Picture 3" o:spid="_x0000_s1028" type="#_x0000_t75" style="position:absolute;left:18669;width:18389;height:162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">
                  <v:imagedata r:id="rId16" o:title="" cropleft="1593f" cropright="1593f"/>
                </v:shape>
                <v:shape id="Picture 2" o:spid="_x0000_s1029" type="#_x0000_t75" style="position:absolute;left:37052;width:28054;height:16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">
                  <v:imagedata r:id="rId17" o:title="" croptop="673f" cropbottom="673f"/>
                </v:shape>
                <w10:wrap type="through"/>
              </v:group>
            </w:pict>
          </mc:Fallback>
        </mc:AlternateContent>
      </w:r>
    </w:p>
    <w:p w14:paraId="5CF06DAE" w14:textId="47666428" w:rsidR="00073BDB" w:rsidRPr="00073BDB" w:rsidRDefault="00073BDB" w:rsidP="00073BDB"/>
    <w:p w14:paraId="0EAC99AF" w14:textId="77777777" w:rsidR="00073BDB" w:rsidRPr="00073BDB" w:rsidRDefault="00073BDB" w:rsidP="00073BDB"/>
    <w:p w14:paraId="0E909084" w14:textId="68E6E785" w:rsidR="00BF43A7" w:rsidRDefault="00BF43A7" w:rsidP="00BF43A7">
      <w:pPr>
        <w:pStyle w:val="Title"/>
        <w:ind w:left="709" w:right="565"/>
      </w:pPr>
      <w:r>
        <w:t>SPONSORSHIP</w:t>
      </w:r>
      <w:r>
        <w:rPr>
          <w:spacing w:val="-10"/>
        </w:rPr>
        <w:t xml:space="preserve"> </w:t>
      </w:r>
      <w:r>
        <w:rPr>
          <w:spacing w:val="-2"/>
        </w:rPr>
        <w:t>PROSPECTUS</w:t>
      </w:r>
    </w:p>
    <w:p w14:paraId="5B04C56F" w14:textId="77777777" w:rsidR="00BF43A7" w:rsidRDefault="00BF43A7" w:rsidP="00BF43A7">
      <w:pPr>
        <w:pStyle w:val="Heading3"/>
        <w:ind w:left="709" w:right="565"/>
      </w:pPr>
      <w:r>
        <w:t>OVERVIEW</w:t>
      </w:r>
    </w:p>
    <w:p w14:paraId="10F2DF74" w14:textId="2BB9038F" w:rsidR="007B45CF" w:rsidRDefault="00340BF5" w:rsidP="007B45CF">
      <w:pPr>
        <w:ind w:left="709" w:right="565"/>
        <w:rPr>
          <w:sz w:val="28"/>
          <w:szCs w:val="28"/>
        </w:rPr>
      </w:pPr>
      <w:r>
        <w:rPr>
          <w:sz w:val="28"/>
          <w:szCs w:val="28"/>
        </w:rPr>
        <w:t>B3 Conference – Celebrating 20 Years!</w:t>
      </w:r>
    </w:p>
    <w:p w14:paraId="5A590064" w14:textId="77777777" w:rsidR="007B45CF" w:rsidRPr="007B45CF" w:rsidRDefault="007B45CF" w:rsidP="007B45CF">
      <w:pPr>
        <w:ind w:left="709" w:right="565"/>
        <w:rPr>
          <w:sz w:val="28"/>
          <w:szCs w:val="28"/>
        </w:rPr>
      </w:pPr>
    </w:p>
    <w:p w14:paraId="18A10CB3" w14:textId="77777777" w:rsidR="00340BF5" w:rsidRDefault="00340BF5" w:rsidP="00340BF5">
      <w:pPr>
        <w:ind w:left="709" w:right="565"/>
      </w:pPr>
      <w:r w:rsidRPr="00340BF5">
        <w:rPr>
          <w:b/>
          <w:bCs/>
        </w:rPr>
        <w:t>Kia Ora - Nau Mai Haere Mai!</w:t>
      </w:r>
      <w:r w:rsidRPr="00340BF5">
        <w:t> </w:t>
      </w:r>
    </w:p>
    <w:p w14:paraId="31E6081F" w14:textId="77777777" w:rsidR="00340BF5" w:rsidRPr="00340BF5" w:rsidRDefault="00340BF5" w:rsidP="00340BF5">
      <w:pPr>
        <w:ind w:left="709" w:right="565"/>
      </w:pPr>
    </w:p>
    <w:p w14:paraId="7570DDDB" w14:textId="77777777" w:rsidR="00340BF5" w:rsidRDefault="00340BF5" w:rsidP="00340BF5">
      <w:pPr>
        <w:ind w:left="709" w:right="565"/>
      </w:pPr>
      <w:r w:rsidRPr="00340BF5">
        <w:rPr>
          <w:lang w:val="en-AU"/>
        </w:rPr>
        <w:t>New Zealand has a world-class biosecurity system, due to a dedicated and well-connected community of scientists, industry and government regulatory bodies, community groups and individuals. This community is crucial to ensuring our biosecurity system is ready to meet the predictable and unpredictable challenges of the future.</w:t>
      </w:r>
      <w:r w:rsidRPr="00340BF5">
        <w:t> </w:t>
      </w:r>
    </w:p>
    <w:p w14:paraId="016B71E6" w14:textId="77777777" w:rsidR="00340BF5" w:rsidRPr="00340BF5" w:rsidRDefault="00340BF5" w:rsidP="00340BF5">
      <w:pPr>
        <w:ind w:left="709" w:right="565"/>
      </w:pPr>
    </w:p>
    <w:p w14:paraId="0DE7F541" w14:textId="77777777" w:rsidR="006256CE" w:rsidRDefault="00340BF5" w:rsidP="00340BF5">
      <w:pPr>
        <w:ind w:left="709" w:right="565"/>
        <w:rPr>
          <w:lang w:val="en-AU"/>
        </w:rPr>
      </w:pPr>
      <w:r w:rsidRPr="00340BF5">
        <w:rPr>
          <w:lang w:val="en-AU"/>
        </w:rPr>
        <w:t>This year’s B3 conference brings the community together from the 15 to 16 July 2025</w:t>
      </w:r>
    </w:p>
    <w:p w14:paraId="05FC088F" w14:textId="65D094C3" w:rsidR="00340BF5" w:rsidRDefault="00340BF5" w:rsidP="00340BF5">
      <w:pPr>
        <w:ind w:left="709" w:right="565"/>
      </w:pPr>
      <w:r w:rsidRPr="00340BF5">
        <w:rPr>
          <w:lang w:val="en-AU"/>
        </w:rPr>
        <w:t xml:space="preserve"> to celebrate 20 years of B3 research and to share the latest information from biosecurity research in New Zealand and Australia.</w:t>
      </w:r>
      <w:r w:rsidRPr="00340BF5">
        <w:t> </w:t>
      </w:r>
      <w:r>
        <w:t>Expectations for 102-170 delegates to attend.</w:t>
      </w:r>
    </w:p>
    <w:p w14:paraId="3AE5565F" w14:textId="77777777" w:rsidR="00340BF5" w:rsidRPr="00340BF5" w:rsidRDefault="00340BF5" w:rsidP="00340BF5">
      <w:pPr>
        <w:ind w:left="709" w:right="565"/>
      </w:pPr>
    </w:p>
    <w:p w14:paraId="30E0FBF0" w14:textId="77777777" w:rsidR="00340BF5" w:rsidRPr="00340BF5" w:rsidRDefault="00340BF5" w:rsidP="00340BF5">
      <w:pPr>
        <w:ind w:left="709" w:right="565"/>
      </w:pPr>
      <w:r w:rsidRPr="00340BF5">
        <w:rPr>
          <w:lang w:val="en-AU"/>
        </w:rPr>
        <w:t>The biannual conference will be held in Te Papa, Wellington and will feature key members of the original FRST research programme that led to B3 being established, along with talks from across B3, Plant Biosecurity Research Initiative (PBRI) Australia, industry and government agencies.</w:t>
      </w:r>
      <w:r w:rsidRPr="00340BF5">
        <w:t> </w:t>
      </w:r>
    </w:p>
    <w:p w14:paraId="28041487" w14:textId="77777777" w:rsidR="00073BDB" w:rsidRPr="00073BDB" w:rsidRDefault="00073BDB" w:rsidP="00BF43A7">
      <w:pPr>
        <w:ind w:left="709" w:right="565"/>
      </w:pPr>
    </w:p>
    <w:p w14:paraId="3F9457FC" w14:textId="77777777" w:rsidR="00073BDB" w:rsidRDefault="00073BDB" w:rsidP="00073BDB"/>
    <w:p w14:paraId="39002953" w14:textId="77777777" w:rsidR="00073BDB" w:rsidRDefault="00073BDB" w:rsidP="00073BDB">
      <w:pPr>
        <w:sectPr w:rsidR="00073BDB" w:rsidSect="00981E71">
          <w:headerReference w:type="default" r:id="rId18"/>
          <w:footerReference w:type="even" r:id="rId19"/>
          <w:footerReference w:type="default" r:id="rId20"/>
          <w:pgSz w:w="11906" w:h="16838"/>
          <w:pgMar w:top="1418" w:right="851" w:bottom="1418" w:left="851" w:header="720" w:footer="567" w:gutter="0"/>
          <w:pgNumType w:start="1"/>
          <w:cols w:space="720"/>
          <w:noEndnote/>
          <w:docGrid w:linePitch="272"/>
        </w:sectPr>
      </w:pPr>
    </w:p>
    <w:p w14:paraId="563E39A1" w14:textId="77777777" w:rsidR="00073BDB" w:rsidRPr="006F3C5A" w:rsidRDefault="00073BDB" w:rsidP="00073BDB">
      <w:pPr>
        <w:pStyle w:val="Heading3"/>
      </w:pPr>
      <w:r w:rsidRPr="006F3C5A">
        <w:lastRenderedPageBreak/>
        <w:t>CONFERENCE VENUE</w:t>
      </w:r>
    </w:p>
    <w:p w14:paraId="611B14FA" w14:textId="613BF46C" w:rsidR="007B45CF" w:rsidRPr="007B45CF" w:rsidRDefault="00FA6B0C" w:rsidP="007B45CF">
      <w:r>
        <w:t xml:space="preserve">Te Papa, Oceania Room </w:t>
      </w:r>
    </w:p>
    <w:p w14:paraId="76CD1ADD" w14:textId="251F1831" w:rsidR="00E96EC2" w:rsidRDefault="007B45CF" w:rsidP="00073BDB">
      <w:r w:rsidRPr="007B45CF">
        <w:t xml:space="preserve">Address: </w:t>
      </w:r>
      <w:r w:rsidR="00FA6B0C">
        <w:t>175 Victoria Street, Te Aro, Wellington</w:t>
      </w:r>
      <w:r w:rsidRPr="007B45CF">
        <w:br/>
        <w:t xml:space="preserve">Phone: +64 </w:t>
      </w:r>
      <w:r w:rsidR="00FA6B0C" w:rsidRPr="00FA6B0C">
        <w:t>4 916 1205</w:t>
      </w:r>
      <w:r w:rsidRPr="007B45CF">
        <w:br/>
      </w:r>
    </w:p>
    <w:p w14:paraId="358C94FC" w14:textId="77777777" w:rsidR="00E96EC2" w:rsidRDefault="00E96EC2" w:rsidP="00073BDB"/>
    <w:p w14:paraId="6D3C5565" w14:textId="77777777" w:rsidR="00073BDB" w:rsidRPr="006F3C5A" w:rsidRDefault="00073BDB" w:rsidP="00073BDB">
      <w:pPr>
        <w:pStyle w:val="Heading3"/>
      </w:pPr>
      <w:r w:rsidRPr="006F3C5A">
        <w:t>CONTACT</w:t>
      </w:r>
    </w:p>
    <w:p w14:paraId="36A74977" w14:textId="0207F91E" w:rsidR="007B45CF" w:rsidRDefault="00FA6B0C" w:rsidP="00073BDB">
      <w:pPr>
        <w:pStyle w:val="BodyTextnospacing"/>
      </w:pPr>
      <w:r>
        <w:t>B3 2025</w:t>
      </w:r>
    </w:p>
    <w:p w14:paraId="59FDEC3F" w14:textId="1A0E6E39" w:rsidR="00073BDB" w:rsidRPr="006F3C5A" w:rsidRDefault="00073BDB" w:rsidP="00073BDB">
      <w:pPr>
        <w:pStyle w:val="BodyTextnospacing"/>
      </w:pPr>
      <w:r w:rsidRPr="006F3C5A">
        <w:t>c/</w:t>
      </w:r>
      <w:r>
        <w:t>-</w:t>
      </w:r>
      <w:r w:rsidRPr="006F3C5A">
        <w:t xml:space="preserve"> Yvonne McDiarmid</w:t>
      </w:r>
    </w:p>
    <w:p w14:paraId="7D5D19D4" w14:textId="77777777" w:rsidR="00073BDB" w:rsidRPr="006F3C5A" w:rsidRDefault="00073BDB" w:rsidP="00073BDB">
      <w:pPr>
        <w:pStyle w:val="BodyTextnospacing"/>
      </w:pPr>
      <w:r w:rsidRPr="006F3C5A">
        <w:t>Events &amp; Sponsorship Manager</w:t>
      </w:r>
    </w:p>
    <w:p w14:paraId="77B4DE43" w14:textId="77777777" w:rsidR="00073BDB" w:rsidRPr="006F3C5A" w:rsidRDefault="00073BDB" w:rsidP="00073BDB">
      <w:pPr>
        <w:pStyle w:val="BodyTextnospacing"/>
      </w:pPr>
      <w:r w:rsidRPr="006F3C5A">
        <w:t>Plant &amp; Food Research</w:t>
      </w:r>
    </w:p>
    <w:p w14:paraId="70BFA11B" w14:textId="77777777" w:rsidR="00073BDB" w:rsidRPr="006F3C5A" w:rsidRDefault="00073BDB" w:rsidP="00073BDB">
      <w:pPr>
        <w:pStyle w:val="BodyTextnospacing"/>
      </w:pPr>
      <w:r w:rsidRPr="006F3C5A">
        <w:t>120 Mt Albert Road</w:t>
      </w:r>
    </w:p>
    <w:p w14:paraId="029470E3" w14:textId="77777777" w:rsidR="00073BDB" w:rsidRPr="006F3C5A" w:rsidRDefault="00073BDB" w:rsidP="00073BDB">
      <w:pPr>
        <w:pStyle w:val="BodyTextnospacing"/>
      </w:pPr>
      <w:r w:rsidRPr="006F3C5A">
        <w:t>Auckland 1025</w:t>
      </w:r>
    </w:p>
    <w:p w14:paraId="13BB737C" w14:textId="77777777" w:rsidR="00073BDB" w:rsidRDefault="00073BDB" w:rsidP="00073BDB">
      <w:pPr>
        <w:pStyle w:val="BodyTextnospacing"/>
      </w:pPr>
      <w:r w:rsidRPr="006F3C5A">
        <w:t>New Zealand</w:t>
      </w:r>
    </w:p>
    <w:p w14:paraId="194A0650" w14:textId="77777777" w:rsidR="00073BDB" w:rsidRDefault="00073BDB" w:rsidP="00073BDB">
      <w:pPr>
        <w:pStyle w:val="BodyText"/>
      </w:pPr>
      <w:r w:rsidRPr="006F3C5A">
        <w:t xml:space="preserve">Email: </w:t>
      </w:r>
      <w:hyperlink r:id="rId21" w:history="1">
        <w:r w:rsidRPr="006F3C5A">
          <w:rPr>
            <w:rStyle w:val="Hyperlink"/>
            <w:rFonts w:cs="Arial"/>
          </w:rPr>
          <w:t>events@plantandfood.co.nz</w:t>
        </w:r>
      </w:hyperlink>
    </w:p>
    <w:p w14:paraId="47E0E043" w14:textId="6653441C" w:rsidR="00073BDB" w:rsidRPr="006F3C5A" w:rsidRDefault="00073BDB" w:rsidP="00073BDB">
      <w:pPr>
        <w:pStyle w:val="BodyText"/>
      </w:pPr>
      <w:r w:rsidRPr="006F3C5A">
        <w:t xml:space="preserve">Phone: </w:t>
      </w:r>
      <w:r>
        <w:t xml:space="preserve">(+64) </w:t>
      </w:r>
      <w:r w:rsidRPr="006F3C5A">
        <w:t>09 925 7042</w:t>
      </w:r>
    </w:p>
    <w:p w14:paraId="190842D5" w14:textId="77777777" w:rsidR="00073BDB" w:rsidRDefault="00073BDB" w:rsidP="00073BDB">
      <w:r>
        <w:br w:type="page"/>
      </w:r>
    </w:p>
    <w:p w14:paraId="6CF8ACB5" w14:textId="77777777" w:rsidR="00073BDB" w:rsidRDefault="00073BDB" w:rsidP="00073BDB">
      <w:pPr>
        <w:pStyle w:val="Heading3"/>
      </w:pPr>
      <w:r>
        <w:lastRenderedPageBreak/>
        <w:t>Major sponsorship packages</w:t>
      </w:r>
    </w:p>
    <w:tbl>
      <w:tblPr>
        <w:tblStyle w:val="PFRTable1"/>
        <w:tblW w:w="5000" w:type="pct"/>
        <w:tblLayout w:type="fixed"/>
        <w:tblLook w:val="01E0" w:firstRow="1" w:lastRow="1" w:firstColumn="1" w:lastColumn="1" w:noHBand="0" w:noVBand="0"/>
      </w:tblPr>
      <w:tblGrid>
        <w:gridCol w:w="2976"/>
        <w:gridCol w:w="1381"/>
        <w:gridCol w:w="177"/>
        <w:gridCol w:w="1206"/>
        <w:gridCol w:w="68"/>
        <w:gridCol w:w="1313"/>
        <w:gridCol w:w="34"/>
        <w:gridCol w:w="1349"/>
      </w:tblGrid>
      <w:tr w:rsidR="00073BDB" w:rsidRPr="00073BDB" w14:paraId="292EA5EF" w14:textId="77777777" w:rsidTr="00C46521">
        <w:trPr>
          <w:cnfStyle w:val="100000000000" w:firstRow="1" w:lastRow="0" w:firstColumn="0" w:lastColumn="0" w:oddVBand="0" w:evenVBand="0" w:oddHBand="0" w:evenHBand="0" w:firstRowFirstColumn="0" w:firstRowLastColumn="0" w:lastRowFirstColumn="0" w:lastRowLastColumn="0"/>
          <w:trHeight w:val="810"/>
        </w:trPr>
        <w:tc>
          <w:tcPr>
            <w:cnfStyle w:val="001000000100" w:firstRow="0" w:lastRow="0" w:firstColumn="1" w:lastColumn="0" w:oddVBand="0" w:evenVBand="0" w:oddHBand="0" w:evenHBand="0" w:firstRowFirstColumn="1" w:firstRowLastColumn="0" w:lastRowFirstColumn="0" w:lastRowLastColumn="0"/>
            <w:tcW w:w="1750" w:type="pct"/>
          </w:tcPr>
          <w:p w14:paraId="1B0698F6" w14:textId="77777777" w:rsidR="00073BDB" w:rsidRPr="00073BDB" w:rsidRDefault="00073BDB" w:rsidP="00073BDB">
            <w:pPr>
              <w:pStyle w:val="TableText"/>
            </w:pPr>
          </w:p>
        </w:tc>
        <w:tc>
          <w:tcPr>
            <w:tcW w:w="812" w:type="pct"/>
          </w:tcPr>
          <w:p w14:paraId="6726DCEC" w14:textId="101EE1B1" w:rsidR="00073BDB" w:rsidRPr="00073BDB"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p>
        </w:tc>
        <w:tc>
          <w:tcPr>
            <w:tcW w:w="813" w:type="pct"/>
            <w:gridSpan w:val="2"/>
          </w:tcPr>
          <w:p w14:paraId="58F6357B" w14:textId="793B6445" w:rsidR="00073BDB" w:rsidRPr="00C46521"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r w:rsidRPr="00073BDB">
              <w:rPr>
                <w:color w:val="FFFFFF"/>
                <w:sz w:val="20"/>
              </w:rPr>
              <w:t>Gold</w:t>
            </w:r>
            <w:r w:rsidR="00400938">
              <w:rPr>
                <w:color w:val="FFFFFF"/>
                <w:sz w:val="20"/>
              </w:rPr>
              <w:br/>
            </w:r>
            <w:r w:rsidRPr="00073BDB">
              <w:rPr>
                <w:color w:val="FFFFFF"/>
                <w:sz w:val="20"/>
              </w:rPr>
              <w:t>NZ$</w:t>
            </w:r>
            <w:r w:rsidR="006D4BFC">
              <w:rPr>
                <w:color w:val="FFFFFF"/>
                <w:sz w:val="20"/>
              </w:rPr>
              <w:t>3</w:t>
            </w:r>
            <w:r w:rsidRPr="00073BDB">
              <w:rPr>
                <w:color w:val="FFFFFF"/>
                <w:sz w:val="20"/>
              </w:rPr>
              <w:t>,000</w:t>
            </w:r>
          </w:p>
        </w:tc>
        <w:tc>
          <w:tcPr>
            <w:tcW w:w="812" w:type="pct"/>
            <w:gridSpan w:val="2"/>
          </w:tcPr>
          <w:p w14:paraId="786E912A" w14:textId="0F80D5EA" w:rsidR="00073BDB" w:rsidRPr="00073BDB"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r w:rsidRPr="00073BDB">
              <w:rPr>
                <w:color w:val="FFFFFF"/>
                <w:sz w:val="20"/>
              </w:rPr>
              <w:t xml:space="preserve">Silver </w:t>
            </w:r>
            <w:r w:rsidR="00400938">
              <w:rPr>
                <w:color w:val="FFFFFF"/>
                <w:sz w:val="20"/>
              </w:rPr>
              <w:br/>
            </w:r>
            <w:r w:rsidRPr="00073BDB">
              <w:rPr>
                <w:color w:val="FFFFFF"/>
                <w:sz w:val="20"/>
              </w:rPr>
              <w:t>NZ$2,</w:t>
            </w:r>
            <w:r w:rsidR="006D4BFC">
              <w:rPr>
                <w:color w:val="FFFFFF"/>
                <w:sz w:val="20"/>
              </w:rPr>
              <w:t>0</w:t>
            </w:r>
            <w:r w:rsidRPr="00073BDB">
              <w:rPr>
                <w:color w:val="FFFFFF"/>
                <w:sz w:val="20"/>
              </w:rPr>
              <w:t>00</w:t>
            </w:r>
          </w:p>
        </w:tc>
        <w:tc>
          <w:tcPr>
            <w:tcW w:w="813" w:type="pct"/>
            <w:gridSpan w:val="2"/>
          </w:tcPr>
          <w:p w14:paraId="44C3DE29" w14:textId="053EDF9F" w:rsidR="00073BDB" w:rsidRPr="00C46521"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r w:rsidRPr="00073BDB">
              <w:rPr>
                <w:color w:val="FFFFFF"/>
                <w:sz w:val="20"/>
              </w:rPr>
              <w:t xml:space="preserve">Bronze </w:t>
            </w:r>
            <w:r w:rsidR="00400938">
              <w:rPr>
                <w:color w:val="FFFFFF"/>
                <w:sz w:val="20"/>
              </w:rPr>
              <w:br/>
            </w:r>
            <w:r w:rsidRPr="00073BDB">
              <w:rPr>
                <w:color w:val="FFFFFF"/>
                <w:sz w:val="20"/>
              </w:rPr>
              <w:t>NZ$1,</w:t>
            </w:r>
            <w:r w:rsidR="006D4BFC">
              <w:rPr>
                <w:color w:val="FFFFFF"/>
                <w:sz w:val="20"/>
              </w:rPr>
              <w:t>00</w:t>
            </w:r>
            <w:r w:rsidRPr="00073BDB">
              <w:rPr>
                <w:color w:val="FFFFFF"/>
                <w:sz w:val="20"/>
              </w:rPr>
              <w:t>0</w:t>
            </w:r>
          </w:p>
        </w:tc>
      </w:tr>
      <w:tr w:rsidR="00073BDB" w:rsidRPr="00073BDB" w14:paraId="13BD4EBD"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7DA08FE5" w14:textId="77777777" w:rsidR="00073BDB" w:rsidRPr="00073BDB" w:rsidRDefault="00073BDB" w:rsidP="00073BDB">
            <w:pPr>
              <w:pStyle w:val="TableText"/>
              <w:rPr>
                <w:b/>
                <w:sz w:val="20"/>
              </w:rPr>
            </w:pPr>
            <w:r w:rsidRPr="00073BDB">
              <w:rPr>
                <w:b/>
                <w:color w:val="FFFFFF"/>
                <w:sz w:val="20"/>
              </w:rPr>
              <w:t>Acknowledgement</w:t>
            </w:r>
          </w:p>
        </w:tc>
      </w:tr>
      <w:tr w:rsidR="00073BDB" w:rsidRPr="00073BDB" w14:paraId="0A6216A2"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60825697" w14:textId="5F6C2462" w:rsidR="00073BDB" w:rsidRPr="00073BDB" w:rsidRDefault="00073BDB" w:rsidP="00C46521">
            <w:pPr>
              <w:pStyle w:val="TableText"/>
            </w:pPr>
            <w:r w:rsidRPr="00073BDB">
              <w:rPr>
                <w:w w:val="105"/>
              </w:rPr>
              <w:t xml:space="preserve">Acknowledged </w:t>
            </w:r>
            <w:r w:rsidR="00B048EF">
              <w:rPr>
                <w:w w:val="105"/>
              </w:rPr>
              <w:t xml:space="preserve">verbally </w:t>
            </w:r>
            <w:r w:rsidRPr="00073BDB">
              <w:rPr>
                <w:w w:val="105"/>
              </w:rPr>
              <w:t xml:space="preserve">at </w:t>
            </w:r>
            <w:r w:rsidR="000678BF">
              <w:rPr>
                <w:w w:val="105"/>
              </w:rPr>
              <w:t>symposium</w:t>
            </w:r>
            <w:r w:rsidR="000678BF" w:rsidRPr="00073BDB">
              <w:rPr>
                <w:w w:val="105"/>
              </w:rPr>
              <w:t xml:space="preserve"> </w:t>
            </w:r>
            <w:r w:rsidRPr="00073BDB">
              <w:rPr>
                <w:w w:val="105"/>
              </w:rPr>
              <w:t xml:space="preserve">opening/closing </w:t>
            </w:r>
          </w:p>
        </w:tc>
        <w:tc>
          <w:tcPr>
            <w:tcW w:w="916" w:type="pct"/>
            <w:gridSpan w:val="2"/>
          </w:tcPr>
          <w:p w14:paraId="0340C5F6" w14:textId="0BC4FE93"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gridSpan w:val="2"/>
          </w:tcPr>
          <w:p w14:paraId="66F71F71"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c>
          <w:tcPr>
            <w:tcW w:w="792" w:type="pct"/>
            <w:gridSpan w:val="2"/>
          </w:tcPr>
          <w:p w14:paraId="317E3148"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c>
          <w:tcPr>
            <w:tcW w:w="793" w:type="pct"/>
          </w:tcPr>
          <w:p w14:paraId="513571F8"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r>
      <w:tr w:rsidR="00073BDB" w:rsidRPr="00073BDB" w14:paraId="0539F36A"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074F3892" w14:textId="77777777" w:rsidR="00073BDB" w:rsidRPr="00073BDB" w:rsidRDefault="00073BDB" w:rsidP="00073BDB">
            <w:pPr>
              <w:pStyle w:val="TableText"/>
              <w:rPr>
                <w:b/>
                <w:sz w:val="20"/>
              </w:rPr>
            </w:pPr>
            <w:r w:rsidRPr="00073BDB">
              <w:rPr>
                <w:b/>
                <w:color w:val="FFFFFF"/>
                <w:sz w:val="20"/>
              </w:rPr>
              <w:t>Logo &amp; Name Inclusions</w:t>
            </w:r>
          </w:p>
        </w:tc>
      </w:tr>
      <w:tr w:rsidR="00073BDB" w:rsidRPr="00073BDB" w14:paraId="7531F6A0"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09074160" w14:textId="77777777" w:rsidR="00073BDB" w:rsidRPr="00073BDB" w:rsidRDefault="00073BDB" w:rsidP="00C46521">
            <w:pPr>
              <w:pStyle w:val="TableText"/>
            </w:pPr>
            <w:r w:rsidRPr="00073BDB">
              <w:t xml:space="preserve">Logo on the conference website with link to the </w:t>
            </w:r>
            <w:r w:rsidRPr="00C46521">
              <w:t>company’s</w:t>
            </w:r>
            <w:r w:rsidRPr="00073BDB">
              <w:t xml:space="preserve"> website</w:t>
            </w:r>
          </w:p>
        </w:tc>
        <w:tc>
          <w:tcPr>
            <w:tcW w:w="916" w:type="pct"/>
            <w:gridSpan w:val="2"/>
          </w:tcPr>
          <w:p w14:paraId="7663C21C" w14:textId="02D71A94"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gridSpan w:val="2"/>
          </w:tcPr>
          <w:p w14:paraId="6C1A9BE3"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c>
          <w:tcPr>
            <w:tcW w:w="792" w:type="pct"/>
            <w:gridSpan w:val="2"/>
          </w:tcPr>
          <w:p w14:paraId="53DB4D13"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c>
          <w:tcPr>
            <w:tcW w:w="793" w:type="pct"/>
          </w:tcPr>
          <w:p w14:paraId="1F28A440"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r>
      <w:tr w:rsidR="00073BDB" w:rsidRPr="00073BDB" w14:paraId="76CA10EB"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18CF4DFD" w14:textId="7514CE0D" w:rsidR="00073BDB" w:rsidRPr="00073BDB" w:rsidRDefault="006D4BFC" w:rsidP="00C46521">
            <w:pPr>
              <w:pStyle w:val="TableText"/>
            </w:pPr>
            <w:r>
              <w:t>Large l</w:t>
            </w:r>
            <w:r w:rsidR="00073BDB" w:rsidRPr="00073BDB">
              <w:t xml:space="preserve">ogo to be </w:t>
            </w:r>
            <w:r w:rsidR="00073BDB" w:rsidRPr="00C46521">
              <w:t>displayed</w:t>
            </w:r>
            <w:r w:rsidR="00073BDB" w:rsidRPr="00073BDB">
              <w:t xml:space="preserve"> on the sponsors</w:t>
            </w:r>
            <w:r w:rsidR="00A9505E">
              <w:t>’</w:t>
            </w:r>
            <w:r w:rsidR="00073BDB" w:rsidRPr="00073BDB">
              <w:t xml:space="preserve"> slide at the conference</w:t>
            </w:r>
          </w:p>
        </w:tc>
        <w:tc>
          <w:tcPr>
            <w:tcW w:w="916" w:type="pct"/>
            <w:gridSpan w:val="2"/>
          </w:tcPr>
          <w:p w14:paraId="63EFB21C" w14:textId="1123568B"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gridSpan w:val="2"/>
          </w:tcPr>
          <w:p w14:paraId="7D90B5C8"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c>
          <w:tcPr>
            <w:tcW w:w="792" w:type="pct"/>
            <w:gridSpan w:val="2"/>
          </w:tcPr>
          <w:p w14:paraId="339AC327" w14:textId="102C6129"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93" w:type="pct"/>
          </w:tcPr>
          <w:p w14:paraId="533D6EA2" w14:textId="11981FCA"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6D4BFC" w:rsidRPr="00073BDB" w14:paraId="760D793F"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2DBBDBBE" w14:textId="1059E703" w:rsidR="006D4BFC" w:rsidRPr="00073BDB" w:rsidRDefault="006D4BFC" w:rsidP="006D4BFC">
            <w:pPr>
              <w:pStyle w:val="TableText"/>
            </w:pPr>
            <w:r w:rsidRPr="00073BDB">
              <w:t xml:space="preserve">Logo to be </w:t>
            </w:r>
            <w:r w:rsidRPr="00C46521">
              <w:t>displayed</w:t>
            </w:r>
            <w:r w:rsidRPr="00073BDB">
              <w:t xml:space="preserve"> on the sponsors</w:t>
            </w:r>
            <w:r>
              <w:t>’</w:t>
            </w:r>
            <w:r w:rsidRPr="00073BDB">
              <w:t xml:space="preserve"> slide at the conference</w:t>
            </w:r>
          </w:p>
        </w:tc>
        <w:tc>
          <w:tcPr>
            <w:tcW w:w="916" w:type="pct"/>
            <w:gridSpan w:val="2"/>
          </w:tcPr>
          <w:p w14:paraId="1AE9C8EA" w14:textId="77777777" w:rsidR="006D4BFC" w:rsidRPr="00C46521" w:rsidRDefault="006D4BFC" w:rsidP="006D4BFC">
            <w:pPr>
              <w:pStyle w:val="TableText"/>
              <w:cnfStyle w:val="000000000000" w:firstRow="0" w:lastRow="0" w:firstColumn="0" w:lastColumn="0" w:oddVBand="0" w:evenVBand="0" w:oddHBand="0" w:evenHBand="0" w:firstRowFirstColumn="0" w:firstRowLastColumn="0" w:lastRowFirstColumn="0" w:lastRowLastColumn="0"/>
              <w:rPr>
                <w:szCs w:val="20"/>
              </w:rPr>
            </w:pPr>
          </w:p>
        </w:tc>
        <w:tc>
          <w:tcPr>
            <w:tcW w:w="749" w:type="pct"/>
            <w:gridSpan w:val="2"/>
          </w:tcPr>
          <w:p w14:paraId="15CD7807" w14:textId="14083D36" w:rsidR="006D4BFC" w:rsidRPr="00C46521" w:rsidRDefault="006D4BFC" w:rsidP="006D4BFC">
            <w:pPr>
              <w:pStyle w:val="TableText"/>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Cs w:val="20"/>
              </w:rPr>
            </w:pPr>
          </w:p>
        </w:tc>
        <w:tc>
          <w:tcPr>
            <w:tcW w:w="792" w:type="pct"/>
            <w:gridSpan w:val="2"/>
          </w:tcPr>
          <w:p w14:paraId="06824ECE" w14:textId="71725C10" w:rsidR="006D4BFC" w:rsidRPr="00C46521" w:rsidRDefault="006D4BFC" w:rsidP="006D4BFC">
            <w:pPr>
              <w:pStyle w:val="TableText"/>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Cs w:val="20"/>
              </w:rPr>
            </w:pPr>
            <w:r w:rsidRPr="00C46521">
              <w:rPr>
                <w:rFonts w:ascii="Wingdings" w:eastAsia="Wingdings" w:hAnsi="Wingdings" w:cs="Wingdings"/>
                <w:sz w:val="20"/>
                <w:szCs w:val="20"/>
              </w:rPr>
              <w:t>ü</w:t>
            </w:r>
          </w:p>
        </w:tc>
        <w:tc>
          <w:tcPr>
            <w:tcW w:w="793" w:type="pct"/>
          </w:tcPr>
          <w:p w14:paraId="5015F965" w14:textId="4B42B504" w:rsidR="006D4BFC" w:rsidRPr="00C46521" w:rsidRDefault="006D4BFC" w:rsidP="006D4BFC">
            <w:pPr>
              <w:pStyle w:val="TableText"/>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Cs w:val="20"/>
              </w:rPr>
            </w:pPr>
            <w:r w:rsidRPr="00C46521">
              <w:rPr>
                <w:rFonts w:ascii="Wingdings" w:eastAsia="Wingdings" w:hAnsi="Wingdings" w:cs="Wingdings"/>
                <w:sz w:val="20"/>
                <w:szCs w:val="20"/>
              </w:rPr>
              <w:t>ü</w:t>
            </w:r>
          </w:p>
        </w:tc>
      </w:tr>
      <w:tr w:rsidR="006D4BFC" w:rsidRPr="00073BDB" w14:paraId="4F571B02"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40F7FFEE" w14:textId="3736AD7D" w:rsidR="006D4BFC" w:rsidRPr="00073BDB" w:rsidRDefault="006D4BFC" w:rsidP="006D4BFC">
            <w:pPr>
              <w:pStyle w:val="TableText"/>
            </w:pPr>
            <w:r w:rsidRPr="00073BDB">
              <w:rPr>
                <w:w w:val="105"/>
              </w:rPr>
              <w:t>Logo featured on all conference e-newsletters</w:t>
            </w:r>
            <w:r>
              <w:rPr>
                <w:w w:val="105"/>
              </w:rPr>
              <w:t xml:space="preserve"> and name tags</w:t>
            </w:r>
          </w:p>
        </w:tc>
        <w:tc>
          <w:tcPr>
            <w:tcW w:w="916" w:type="pct"/>
            <w:gridSpan w:val="2"/>
          </w:tcPr>
          <w:p w14:paraId="05223158" w14:textId="13BBBD83" w:rsidR="006D4BFC" w:rsidRPr="00C46521" w:rsidRDefault="006D4BFC" w:rsidP="006D4BFC">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gridSpan w:val="2"/>
          </w:tcPr>
          <w:p w14:paraId="0BCBB551" w14:textId="77777777" w:rsidR="006D4BFC" w:rsidRPr="00C46521" w:rsidRDefault="006D4BFC" w:rsidP="006D4BFC">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rFonts w:ascii="Wingdings" w:eastAsia="Wingdings" w:hAnsi="Wingdings" w:cs="Wingdings"/>
                <w:sz w:val="20"/>
                <w:szCs w:val="20"/>
              </w:rPr>
              <w:t>ü</w:t>
            </w:r>
          </w:p>
        </w:tc>
        <w:tc>
          <w:tcPr>
            <w:tcW w:w="792" w:type="pct"/>
            <w:gridSpan w:val="2"/>
          </w:tcPr>
          <w:p w14:paraId="20F7AEAF" w14:textId="77777777" w:rsidR="006D4BFC" w:rsidRPr="00C46521" w:rsidRDefault="006D4BFC" w:rsidP="006D4BFC">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93" w:type="pct"/>
          </w:tcPr>
          <w:p w14:paraId="58F52346" w14:textId="77777777" w:rsidR="006D4BFC" w:rsidRPr="00C46521" w:rsidRDefault="006D4BFC" w:rsidP="006D4BFC">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6D4BFC" w:rsidRPr="00073BDB" w14:paraId="1FF50377"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5BB3E8C0" w14:textId="1A0615D5" w:rsidR="006D4BFC" w:rsidRPr="006D4BFC" w:rsidRDefault="006D4BFC" w:rsidP="006D4BFC">
            <w:pPr>
              <w:pStyle w:val="TableText"/>
              <w:rPr>
                <w:b/>
                <w:strike/>
                <w:sz w:val="20"/>
              </w:rPr>
            </w:pPr>
            <w:r w:rsidRPr="006D4BFC">
              <w:rPr>
                <w:b/>
                <w:strike/>
                <w:color w:val="FFFFFF"/>
                <w:sz w:val="20"/>
              </w:rPr>
              <w:t>Conference App</w:t>
            </w:r>
          </w:p>
        </w:tc>
      </w:tr>
      <w:tr w:rsidR="006D4BFC" w:rsidRPr="00073BDB" w14:paraId="46828F73"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1592AD6C" w14:textId="77777777" w:rsidR="006D4BFC" w:rsidRPr="006D4BFC" w:rsidRDefault="006D4BFC" w:rsidP="006D4BFC">
            <w:pPr>
              <w:pStyle w:val="TableText"/>
              <w:rPr>
                <w:strike/>
              </w:rPr>
            </w:pPr>
            <w:r w:rsidRPr="006D4BFC">
              <w:rPr>
                <w:strike/>
              </w:rPr>
              <w:t>Advertisement via Banner Ad in Conference App (artwork to be supplied by sponsor)</w:t>
            </w:r>
          </w:p>
        </w:tc>
        <w:tc>
          <w:tcPr>
            <w:tcW w:w="916" w:type="pct"/>
            <w:gridSpan w:val="2"/>
          </w:tcPr>
          <w:p w14:paraId="3713BCC3" w14:textId="2461F8BF" w:rsidR="006D4BFC" w:rsidRPr="006D4BFC" w:rsidRDefault="006D4BFC" w:rsidP="006D4BFC">
            <w:pPr>
              <w:pStyle w:val="TableText"/>
              <w:cnfStyle w:val="000000000000" w:firstRow="0" w:lastRow="0" w:firstColumn="0" w:lastColumn="0" w:oddVBand="0" w:evenVBand="0" w:oddHBand="0" w:evenHBand="0" w:firstRowFirstColumn="0" w:firstRowLastColumn="0" w:lastRowFirstColumn="0" w:lastRowLastColumn="0"/>
              <w:rPr>
                <w:strike/>
              </w:rPr>
            </w:pPr>
          </w:p>
        </w:tc>
        <w:tc>
          <w:tcPr>
            <w:tcW w:w="749" w:type="pct"/>
            <w:gridSpan w:val="2"/>
          </w:tcPr>
          <w:p w14:paraId="0B3D44FB" w14:textId="6F296C5F" w:rsidR="006D4BFC" w:rsidRPr="006D4BFC" w:rsidRDefault="006D4BFC" w:rsidP="006D4BFC">
            <w:pPr>
              <w:pStyle w:val="TableText"/>
              <w:cnfStyle w:val="000000000000" w:firstRow="0" w:lastRow="0" w:firstColumn="0" w:lastColumn="0" w:oddVBand="0" w:evenVBand="0" w:oddHBand="0" w:evenHBand="0" w:firstRowFirstColumn="0" w:firstRowLastColumn="0" w:lastRowFirstColumn="0" w:lastRowLastColumn="0"/>
              <w:rPr>
                <w:strike/>
              </w:rPr>
            </w:pPr>
            <w:r w:rsidRPr="006D4BFC">
              <w:rPr>
                <w:rFonts w:ascii="Wingdings" w:eastAsia="Wingdings" w:hAnsi="Wingdings" w:cs="Wingdings"/>
                <w:strike/>
                <w:sz w:val="20"/>
                <w:szCs w:val="20"/>
              </w:rPr>
              <w:t>ü</w:t>
            </w:r>
          </w:p>
        </w:tc>
        <w:tc>
          <w:tcPr>
            <w:tcW w:w="792" w:type="pct"/>
            <w:gridSpan w:val="2"/>
          </w:tcPr>
          <w:p w14:paraId="488C173E" w14:textId="77777777" w:rsidR="006D4BFC" w:rsidRPr="006D4BFC" w:rsidRDefault="006D4BFC" w:rsidP="006D4BFC">
            <w:pPr>
              <w:pStyle w:val="TableText"/>
              <w:cnfStyle w:val="000000000000" w:firstRow="0" w:lastRow="0" w:firstColumn="0" w:lastColumn="0" w:oddVBand="0" w:evenVBand="0" w:oddHBand="0" w:evenHBand="0" w:firstRowFirstColumn="0" w:firstRowLastColumn="0" w:lastRowFirstColumn="0" w:lastRowLastColumn="0"/>
              <w:rPr>
                <w:strike/>
              </w:rPr>
            </w:pPr>
          </w:p>
        </w:tc>
        <w:tc>
          <w:tcPr>
            <w:tcW w:w="793" w:type="pct"/>
          </w:tcPr>
          <w:p w14:paraId="416478FE" w14:textId="77777777" w:rsidR="006D4BFC" w:rsidRPr="006D4BFC" w:rsidRDefault="006D4BFC" w:rsidP="006D4BFC">
            <w:pPr>
              <w:pStyle w:val="TableText"/>
              <w:cnfStyle w:val="000000000000" w:firstRow="0" w:lastRow="0" w:firstColumn="0" w:lastColumn="0" w:oddVBand="0" w:evenVBand="0" w:oddHBand="0" w:evenHBand="0" w:firstRowFirstColumn="0" w:firstRowLastColumn="0" w:lastRowFirstColumn="0" w:lastRowLastColumn="0"/>
              <w:rPr>
                <w:strike/>
              </w:rPr>
            </w:pPr>
          </w:p>
        </w:tc>
      </w:tr>
      <w:tr w:rsidR="006D4BFC" w:rsidRPr="00073BDB" w14:paraId="61C7E892"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19C60D31" w14:textId="77777777" w:rsidR="006D4BFC" w:rsidRPr="006D4BFC" w:rsidRDefault="006D4BFC" w:rsidP="006D4BFC">
            <w:pPr>
              <w:pStyle w:val="TableText"/>
              <w:rPr>
                <w:strike/>
                <w:w w:val="105"/>
              </w:rPr>
            </w:pPr>
            <w:r w:rsidRPr="006D4BFC">
              <w:rPr>
                <w:strike/>
              </w:rPr>
              <w:t>Company</w:t>
            </w:r>
            <w:r w:rsidRPr="006D4BFC">
              <w:rPr>
                <w:strike/>
                <w:w w:val="105"/>
              </w:rPr>
              <w:t xml:space="preserve"> logo displayed</w:t>
            </w:r>
          </w:p>
        </w:tc>
        <w:tc>
          <w:tcPr>
            <w:tcW w:w="916" w:type="pct"/>
            <w:gridSpan w:val="2"/>
          </w:tcPr>
          <w:p w14:paraId="5DF4BF2E" w14:textId="5D908D07" w:rsidR="006D4BFC" w:rsidRPr="006D4BFC" w:rsidRDefault="006D4BFC" w:rsidP="006D4BFC">
            <w:pPr>
              <w:pStyle w:val="TableText"/>
              <w:cnfStyle w:val="000000000000" w:firstRow="0" w:lastRow="0" w:firstColumn="0" w:lastColumn="0" w:oddVBand="0" w:evenVBand="0" w:oddHBand="0" w:evenHBand="0" w:firstRowFirstColumn="0" w:firstRowLastColumn="0" w:lastRowFirstColumn="0" w:lastRowLastColumn="0"/>
              <w:rPr>
                <w:strike/>
                <w:sz w:val="20"/>
              </w:rPr>
            </w:pPr>
          </w:p>
        </w:tc>
        <w:tc>
          <w:tcPr>
            <w:tcW w:w="749" w:type="pct"/>
            <w:gridSpan w:val="2"/>
          </w:tcPr>
          <w:p w14:paraId="11573243" w14:textId="77777777" w:rsidR="006D4BFC" w:rsidRPr="006D4BFC" w:rsidRDefault="006D4BFC" w:rsidP="006D4BFC">
            <w:pPr>
              <w:pStyle w:val="TableText"/>
              <w:cnfStyle w:val="000000000000" w:firstRow="0" w:lastRow="0" w:firstColumn="0" w:lastColumn="0" w:oddVBand="0" w:evenVBand="0" w:oddHBand="0" w:evenHBand="0" w:firstRowFirstColumn="0" w:firstRowLastColumn="0" w:lastRowFirstColumn="0" w:lastRowLastColumn="0"/>
              <w:rPr>
                <w:strike/>
                <w:sz w:val="20"/>
              </w:rPr>
            </w:pPr>
            <w:r w:rsidRPr="006D4BFC">
              <w:rPr>
                <w:rFonts w:ascii="Wingdings" w:eastAsia="Wingdings" w:hAnsi="Wingdings" w:cs="Wingdings"/>
                <w:strike/>
                <w:color w:val="54534A"/>
                <w:sz w:val="20"/>
              </w:rPr>
              <w:t>ü</w:t>
            </w:r>
          </w:p>
        </w:tc>
        <w:tc>
          <w:tcPr>
            <w:tcW w:w="792" w:type="pct"/>
            <w:gridSpan w:val="2"/>
          </w:tcPr>
          <w:p w14:paraId="592FF30E" w14:textId="77777777" w:rsidR="006D4BFC" w:rsidRPr="006D4BFC" w:rsidRDefault="006D4BFC" w:rsidP="006D4BFC">
            <w:pPr>
              <w:pStyle w:val="TableText"/>
              <w:cnfStyle w:val="000000000000" w:firstRow="0" w:lastRow="0" w:firstColumn="0" w:lastColumn="0" w:oddVBand="0" w:evenVBand="0" w:oddHBand="0" w:evenHBand="0" w:firstRowFirstColumn="0" w:firstRowLastColumn="0" w:lastRowFirstColumn="0" w:lastRowLastColumn="0"/>
              <w:rPr>
                <w:strike/>
                <w:sz w:val="20"/>
              </w:rPr>
            </w:pPr>
            <w:r w:rsidRPr="006D4BFC">
              <w:rPr>
                <w:rFonts w:ascii="Wingdings" w:eastAsia="Wingdings" w:hAnsi="Wingdings" w:cs="Wingdings"/>
                <w:strike/>
                <w:color w:val="54534A"/>
                <w:sz w:val="20"/>
              </w:rPr>
              <w:t>ü</w:t>
            </w:r>
          </w:p>
        </w:tc>
        <w:tc>
          <w:tcPr>
            <w:tcW w:w="793" w:type="pct"/>
          </w:tcPr>
          <w:p w14:paraId="1F8C3B33" w14:textId="77777777" w:rsidR="006D4BFC" w:rsidRPr="006D4BFC" w:rsidRDefault="006D4BFC" w:rsidP="006D4BFC">
            <w:pPr>
              <w:pStyle w:val="TableText"/>
              <w:cnfStyle w:val="000000000000" w:firstRow="0" w:lastRow="0" w:firstColumn="0" w:lastColumn="0" w:oddVBand="0" w:evenVBand="0" w:oddHBand="0" w:evenHBand="0" w:firstRowFirstColumn="0" w:firstRowLastColumn="0" w:lastRowFirstColumn="0" w:lastRowLastColumn="0"/>
              <w:rPr>
                <w:strike/>
                <w:sz w:val="20"/>
              </w:rPr>
            </w:pPr>
            <w:r w:rsidRPr="006D4BFC">
              <w:rPr>
                <w:rFonts w:ascii="Wingdings" w:eastAsia="Wingdings" w:hAnsi="Wingdings" w:cs="Wingdings"/>
                <w:strike/>
                <w:color w:val="54534A"/>
                <w:sz w:val="20"/>
              </w:rPr>
              <w:t>ü</w:t>
            </w:r>
            <w:r w:rsidRPr="006D4BFC">
              <w:rPr>
                <w:strike/>
                <w:color w:val="54534A"/>
                <w:sz w:val="20"/>
              </w:rPr>
              <w:t xml:space="preserve"> </w:t>
            </w:r>
          </w:p>
        </w:tc>
      </w:tr>
      <w:tr w:rsidR="006D4BFC" w:rsidRPr="00073BDB" w14:paraId="5C92D1FC"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4125A760" w14:textId="4639F262" w:rsidR="006D4BFC" w:rsidRPr="00073BDB" w:rsidRDefault="006D4BFC" w:rsidP="006D4BFC">
            <w:pPr>
              <w:pStyle w:val="TableText"/>
              <w:rPr>
                <w:b/>
                <w:sz w:val="20"/>
              </w:rPr>
            </w:pPr>
            <w:r w:rsidRPr="00073BDB">
              <w:rPr>
                <w:b/>
                <w:color w:val="FFFFFF"/>
                <w:sz w:val="20"/>
              </w:rPr>
              <w:t>Conference Registrations</w:t>
            </w:r>
          </w:p>
        </w:tc>
      </w:tr>
      <w:tr w:rsidR="006D4BFC" w:rsidRPr="00073BDB" w14:paraId="5E74249F"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078E8EA9" w14:textId="299A6218" w:rsidR="006D4BFC" w:rsidRPr="00C46521" w:rsidRDefault="006D4BFC" w:rsidP="006D4BFC">
            <w:pPr>
              <w:pStyle w:val="TableText"/>
            </w:pPr>
            <w:r w:rsidRPr="00C46521">
              <w:t>Includes: access to conference,</w:t>
            </w:r>
            <w:r>
              <w:t xml:space="preserve"> day catering, evening drinks and nibbles</w:t>
            </w:r>
          </w:p>
        </w:tc>
        <w:tc>
          <w:tcPr>
            <w:tcW w:w="916" w:type="pct"/>
            <w:gridSpan w:val="2"/>
          </w:tcPr>
          <w:p w14:paraId="0303A245" w14:textId="3FE65CF1" w:rsidR="006D4BFC" w:rsidRPr="00C46521" w:rsidRDefault="006D4BFC" w:rsidP="006D4BFC">
            <w:pPr>
              <w:pStyle w:val="TableText"/>
              <w:cnfStyle w:val="000000000000" w:firstRow="0" w:lastRow="0" w:firstColumn="0" w:lastColumn="0" w:oddVBand="0" w:evenVBand="0" w:oddHBand="0" w:evenHBand="0" w:firstRowFirstColumn="0" w:firstRowLastColumn="0" w:lastRowFirstColumn="0" w:lastRowLastColumn="0"/>
            </w:pPr>
          </w:p>
        </w:tc>
        <w:tc>
          <w:tcPr>
            <w:tcW w:w="749" w:type="pct"/>
            <w:gridSpan w:val="2"/>
          </w:tcPr>
          <w:p w14:paraId="3D74DF5F" w14:textId="6A62CDD6" w:rsidR="006D4BFC" w:rsidRPr="00C46521" w:rsidRDefault="006D4BFC" w:rsidP="006D4BFC">
            <w:pPr>
              <w:pStyle w:val="TableText"/>
              <w:cnfStyle w:val="000000000000" w:firstRow="0" w:lastRow="0" w:firstColumn="0" w:lastColumn="0" w:oddVBand="0" w:evenVBand="0" w:oddHBand="0" w:evenHBand="0" w:firstRowFirstColumn="0" w:firstRowLastColumn="0" w:lastRowFirstColumn="0" w:lastRowLastColumn="0"/>
            </w:pPr>
            <w:r>
              <w:t>2</w:t>
            </w:r>
          </w:p>
        </w:tc>
        <w:tc>
          <w:tcPr>
            <w:tcW w:w="792" w:type="pct"/>
            <w:gridSpan w:val="2"/>
          </w:tcPr>
          <w:p w14:paraId="47AA2318" w14:textId="77777777" w:rsidR="006D4BFC" w:rsidRPr="00C46521" w:rsidRDefault="006D4BFC" w:rsidP="006D4BFC">
            <w:pPr>
              <w:pStyle w:val="TableText"/>
              <w:cnfStyle w:val="000000000000" w:firstRow="0" w:lastRow="0" w:firstColumn="0" w:lastColumn="0" w:oddVBand="0" w:evenVBand="0" w:oddHBand="0" w:evenHBand="0" w:firstRowFirstColumn="0" w:firstRowLastColumn="0" w:lastRowFirstColumn="0" w:lastRowLastColumn="0"/>
            </w:pPr>
            <w:r w:rsidRPr="00C46521">
              <w:t>1</w:t>
            </w:r>
          </w:p>
        </w:tc>
        <w:tc>
          <w:tcPr>
            <w:tcW w:w="793" w:type="pct"/>
          </w:tcPr>
          <w:p w14:paraId="6511298E" w14:textId="77777777" w:rsidR="006D4BFC" w:rsidRPr="00C46521" w:rsidRDefault="006D4BFC" w:rsidP="006D4BFC">
            <w:pPr>
              <w:pStyle w:val="TableText"/>
              <w:cnfStyle w:val="000000000000" w:firstRow="0" w:lastRow="0" w:firstColumn="0" w:lastColumn="0" w:oddVBand="0" w:evenVBand="0" w:oddHBand="0" w:evenHBand="0" w:firstRowFirstColumn="0" w:firstRowLastColumn="0" w:lastRowFirstColumn="0" w:lastRowLastColumn="0"/>
            </w:pPr>
          </w:p>
        </w:tc>
      </w:tr>
      <w:tr w:rsidR="006D4BFC" w:rsidRPr="00073BDB" w14:paraId="2CD7C365"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28ADC127" w14:textId="1C4EEBB9" w:rsidR="006D4BFC" w:rsidRPr="00073BDB" w:rsidRDefault="006D4BFC" w:rsidP="006D4BFC">
            <w:pPr>
              <w:pStyle w:val="TableText"/>
              <w:rPr>
                <w:b/>
                <w:sz w:val="20"/>
              </w:rPr>
            </w:pPr>
            <w:r w:rsidRPr="00073BDB">
              <w:rPr>
                <w:b/>
                <w:color w:val="FFFFFF"/>
                <w:sz w:val="20"/>
              </w:rPr>
              <w:t>Sponsors’ Giveaway Table</w:t>
            </w:r>
          </w:p>
        </w:tc>
      </w:tr>
      <w:tr w:rsidR="006D4BFC" w:rsidRPr="00073BDB" w14:paraId="0A2A27E9" w14:textId="77777777" w:rsidTr="00C46521">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750" w:type="pct"/>
          </w:tcPr>
          <w:p w14:paraId="6C6FC571" w14:textId="25110602" w:rsidR="006D4BFC" w:rsidRPr="00073BDB" w:rsidRDefault="006D4BFC" w:rsidP="006D4BFC">
            <w:pPr>
              <w:pStyle w:val="TableText"/>
            </w:pPr>
            <w:r w:rsidRPr="00073BDB">
              <w:rPr>
                <w:w w:val="105"/>
              </w:rPr>
              <w:t xml:space="preserve">Opportunity to provide flyer/item </w:t>
            </w:r>
            <w:r>
              <w:rPr>
                <w:w w:val="105"/>
              </w:rPr>
              <w:br/>
            </w:r>
            <w:r w:rsidRPr="00073BDB">
              <w:rPr>
                <w:w w:val="105"/>
              </w:rPr>
              <w:t xml:space="preserve">on </w:t>
            </w:r>
            <w:r w:rsidRPr="00C46521">
              <w:t>table</w:t>
            </w:r>
          </w:p>
        </w:tc>
        <w:tc>
          <w:tcPr>
            <w:tcW w:w="916" w:type="pct"/>
            <w:gridSpan w:val="2"/>
          </w:tcPr>
          <w:p w14:paraId="16F67265" w14:textId="03884E6A" w:rsidR="006D4BFC" w:rsidRPr="00073BDB" w:rsidRDefault="006D4BFC" w:rsidP="006D4BFC">
            <w:pPr>
              <w:pStyle w:val="TableText"/>
              <w:cnfStyle w:val="010000000000" w:firstRow="0" w:lastRow="1" w:firstColumn="0" w:lastColumn="0" w:oddVBand="0" w:evenVBand="0" w:oddHBand="0" w:evenHBand="0" w:firstRowFirstColumn="0" w:firstRowLastColumn="0" w:lastRowFirstColumn="0" w:lastRowLastColumn="0"/>
            </w:pPr>
          </w:p>
        </w:tc>
        <w:tc>
          <w:tcPr>
            <w:tcW w:w="749" w:type="pct"/>
            <w:gridSpan w:val="2"/>
          </w:tcPr>
          <w:p w14:paraId="078F475D" w14:textId="048C1692" w:rsidR="006D4BFC" w:rsidRPr="00073BDB" w:rsidRDefault="006D4BFC" w:rsidP="006D4BFC">
            <w:pPr>
              <w:pStyle w:val="TableText"/>
              <w:cnfStyle w:val="010000000000" w:firstRow="0" w:lastRow="1" w:firstColumn="0" w:lastColumn="0" w:oddVBand="0" w:evenVBand="0" w:oddHBand="0" w:evenHBand="0" w:firstRowFirstColumn="0" w:firstRowLastColumn="0" w:lastRowFirstColumn="0" w:lastRowLastColumn="0"/>
              <w:rPr>
                <w:sz w:val="20"/>
              </w:rPr>
            </w:pPr>
            <w:r w:rsidRPr="00073BDB">
              <w:rPr>
                <w:rFonts w:ascii="Wingdings" w:eastAsia="Wingdings" w:hAnsi="Wingdings" w:cs="Wingdings"/>
                <w:sz w:val="20"/>
              </w:rPr>
              <w:t>ü</w:t>
            </w:r>
            <w:r w:rsidRPr="00073BDB">
              <w:rPr>
                <w:sz w:val="20"/>
              </w:rPr>
              <w:t xml:space="preserve"> </w:t>
            </w:r>
            <w:r w:rsidRPr="00073BDB">
              <w:rPr>
                <w:w w:val="105"/>
              </w:rPr>
              <w:t xml:space="preserve">2 </w:t>
            </w:r>
            <w:r w:rsidRPr="00C46521">
              <w:t>items</w:t>
            </w:r>
          </w:p>
        </w:tc>
        <w:tc>
          <w:tcPr>
            <w:tcW w:w="792" w:type="pct"/>
            <w:gridSpan w:val="2"/>
          </w:tcPr>
          <w:p w14:paraId="1EB176E1" w14:textId="4E349D0E" w:rsidR="006D4BFC" w:rsidRPr="00073BDB" w:rsidRDefault="006D4BFC" w:rsidP="006D4BFC">
            <w:pPr>
              <w:pStyle w:val="TableText"/>
              <w:cnfStyle w:val="010000000000" w:firstRow="0" w:lastRow="1" w:firstColumn="0" w:lastColumn="0" w:oddVBand="0" w:evenVBand="0" w:oddHBand="0" w:evenHBand="0" w:firstRowFirstColumn="0" w:firstRowLastColumn="0" w:lastRowFirstColumn="0" w:lastRowLastColumn="0"/>
            </w:pPr>
            <w:r w:rsidRPr="00073BDB">
              <w:rPr>
                <w:rFonts w:ascii="Wingdings" w:eastAsia="Wingdings" w:hAnsi="Wingdings" w:cs="Wingdings"/>
                <w:sz w:val="20"/>
              </w:rPr>
              <w:t>ü</w:t>
            </w:r>
            <w:r w:rsidRPr="00073BDB">
              <w:rPr>
                <w:w w:val="105"/>
              </w:rPr>
              <w:t xml:space="preserve"> 1 </w:t>
            </w:r>
            <w:r w:rsidRPr="00C46521">
              <w:t>item</w:t>
            </w:r>
          </w:p>
        </w:tc>
        <w:tc>
          <w:tcPr>
            <w:tcW w:w="793" w:type="pct"/>
          </w:tcPr>
          <w:p w14:paraId="192A6324" w14:textId="77777777" w:rsidR="006D4BFC" w:rsidRPr="00073BDB" w:rsidRDefault="006D4BFC" w:rsidP="006D4BFC">
            <w:pPr>
              <w:pStyle w:val="TableText"/>
              <w:cnfStyle w:val="010000000000" w:firstRow="0" w:lastRow="1" w:firstColumn="0" w:lastColumn="0" w:oddVBand="0" w:evenVBand="0" w:oddHBand="0" w:evenHBand="0" w:firstRowFirstColumn="0" w:firstRowLastColumn="0" w:lastRowFirstColumn="0" w:lastRowLastColumn="0"/>
              <w:rPr>
                <w:color w:val="54534A"/>
                <w:sz w:val="20"/>
              </w:rPr>
            </w:pPr>
          </w:p>
        </w:tc>
      </w:tr>
    </w:tbl>
    <w:p w14:paraId="0E49C23B" w14:textId="77777777" w:rsidR="00073BDB" w:rsidRDefault="00073BDB" w:rsidP="00073BDB">
      <w:pPr>
        <w:pStyle w:val="BodyText"/>
      </w:pPr>
    </w:p>
    <w:p w14:paraId="3EAD07D5" w14:textId="77777777" w:rsidR="00C46521" w:rsidRDefault="00C46521" w:rsidP="00073BDB">
      <w:pPr>
        <w:pStyle w:val="BodyText"/>
      </w:pPr>
      <w:r>
        <w:br w:type="page"/>
      </w:r>
    </w:p>
    <w:p w14:paraId="0F124B47" w14:textId="77777777" w:rsidR="00C46521" w:rsidRPr="006F3C5A" w:rsidRDefault="00C46521" w:rsidP="00C46521">
      <w:pPr>
        <w:pStyle w:val="Heading3"/>
      </w:pPr>
      <w:r>
        <w:lastRenderedPageBreak/>
        <w:t>A</w:t>
      </w:r>
      <w:r w:rsidRPr="006F3C5A">
        <w:t xml:space="preserve">dditional sponsorship </w:t>
      </w:r>
      <w:r w:rsidRPr="00C46521">
        <w:t>opportunities</w:t>
      </w:r>
    </w:p>
    <w:p w14:paraId="7AA048EA" w14:textId="77777777" w:rsidR="00630A9F" w:rsidRDefault="00630A9F" w:rsidP="00630A9F">
      <w:pPr>
        <w:pStyle w:val="ListBullet"/>
        <w:numPr>
          <w:ilvl w:val="0"/>
          <w:numId w:val="0"/>
        </w:numPr>
        <w:ind w:left="567"/>
      </w:pPr>
    </w:p>
    <w:p w14:paraId="6D3B59EF" w14:textId="237E04A2" w:rsidR="00B048EF" w:rsidRPr="00B048EF" w:rsidRDefault="00B048EF" w:rsidP="00B048EF">
      <w:pPr>
        <w:keepNext/>
        <w:keepLines/>
        <w:spacing w:before="240" w:after="120" w:line="276" w:lineRule="auto"/>
        <w:outlineLvl w:val="3"/>
        <w:rPr>
          <w:rFonts w:eastAsiaTheme="majorEastAsia" w:cs="Arial"/>
          <w:b/>
          <w:iCs/>
          <w:color w:val="829995"/>
          <w:sz w:val="24"/>
        </w:rPr>
      </w:pPr>
      <w:r w:rsidRPr="00B048EF">
        <w:rPr>
          <w:rFonts w:eastAsiaTheme="majorEastAsia" w:cs="Arial"/>
          <w:b/>
          <w:iCs/>
          <w:color w:val="829995"/>
          <w:sz w:val="24"/>
        </w:rPr>
        <w:t xml:space="preserve">Day Catering NZ </w:t>
      </w:r>
      <w:r w:rsidR="00B13E69">
        <w:rPr>
          <w:rFonts w:eastAsiaTheme="majorEastAsia" w:cs="Arial"/>
          <w:b/>
          <w:iCs/>
          <w:color w:val="829995"/>
          <w:sz w:val="24"/>
        </w:rPr>
        <w:t xml:space="preserve">Day 1 - </w:t>
      </w:r>
      <w:r w:rsidR="00FA6B0C">
        <w:rPr>
          <w:rFonts w:eastAsiaTheme="majorEastAsia" w:cs="Arial"/>
          <w:b/>
          <w:iCs/>
          <w:color w:val="829995"/>
          <w:sz w:val="24"/>
        </w:rPr>
        <w:t xml:space="preserve"> </w:t>
      </w:r>
      <w:r w:rsidRPr="00B048EF">
        <w:rPr>
          <w:rFonts w:eastAsiaTheme="majorEastAsia" w:cs="Arial"/>
          <w:b/>
          <w:iCs/>
          <w:color w:val="829995"/>
          <w:sz w:val="24"/>
        </w:rPr>
        <w:t>NZ$</w:t>
      </w:r>
      <w:r w:rsidR="00B13E69">
        <w:rPr>
          <w:rFonts w:eastAsiaTheme="majorEastAsia" w:cs="Arial"/>
          <w:b/>
          <w:iCs/>
          <w:color w:val="829995"/>
          <w:sz w:val="24"/>
        </w:rPr>
        <w:t>1</w:t>
      </w:r>
      <w:r w:rsidRPr="00B048EF">
        <w:rPr>
          <w:rFonts w:eastAsiaTheme="majorEastAsia" w:cs="Arial"/>
          <w:b/>
          <w:iCs/>
          <w:color w:val="829995"/>
          <w:sz w:val="24"/>
        </w:rPr>
        <w:t>,000</w:t>
      </w:r>
    </w:p>
    <w:p w14:paraId="18F6098E" w14:textId="77777777" w:rsidR="00B048EF" w:rsidRPr="00B048EF" w:rsidRDefault="00B048EF" w:rsidP="00630A9F">
      <w:pPr>
        <w:pStyle w:val="ListBullet"/>
        <w:ind w:left="568" w:hanging="284"/>
      </w:pPr>
      <w:r w:rsidRPr="00B048EF">
        <w:t>Naming rights for the full day catering (morning/afternoon tea and lunch)</w:t>
      </w:r>
    </w:p>
    <w:p w14:paraId="31D95D6F" w14:textId="77777777" w:rsidR="00B048EF" w:rsidRPr="00B048EF" w:rsidRDefault="00B048EF" w:rsidP="00630A9F">
      <w:pPr>
        <w:pStyle w:val="ListBullet"/>
        <w:ind w:left="568" w:hanging="284"/>
      </w:pPr>
      <w:r w:rsidRPr="00B048EF">
        <w:t xml:space="preserve">One standalone banner on display in the catering area (to be provided by sponsor) </w:t>
      </w:r>
    </w:p>
    <w:p w14:paraId="070B2D36" w14:textId="77777777" w:rsidR="00D50147" w:rsidRPr="007A6941" w:rsidRDefault="00D50147" w:rsidP="00D50147">
      <w:pPr>
        <w:pStyle w:val="ListBullet"/>
      </w:pPr>
      <w:r w:rsidRPr="007A6941">
        <w:t>Acknowledgement as a sponsor in the conference app</w:t>
      </w:r>
    </w:p>
    <w:p w14:paraId="5575CE93" w14:textId="76DA7015" w:rsidR="00B048EF" w:rsidRPr="00B048EF" w:rsidRDefault="00A248A6" w:rsidP="00630A9F">
      <w:pPr>
        <w:pStyle w:val="ListBullet"/>
        <w:ind w:left="568" w:hanging="284"/>
      </w:pPr>
      <w:r>
        <w:t>Company l</w:t>
      </w:r>
      <w:r w:rsidR="00B048EF" w:rsidRPr="00B048EF">
        <w:t>ogo on the conference website with a link to your homepage</w:t>
      </w:r>
    </w:p>
    <w:p w14:paraId="2382CB79" w14:textId="77777777" w:rsidR="00B048EF" w:rsidRDefault="00B048EF" w:rsidP="00630A9F">
      <w:pPr>
        <w:pStyle w:val="ListBullet"/>
        <w:ind w:left="568" w:hanging="284"/>
      </w:pPr>
      <w:r w:rsidRPr="00B048EF">
        <w:t>Acknowledgment on sponsors’ slide</w:t>
      </w:r>
    </w:p>
    <w:p w14:paraId="3800C9CB" w14:textId="2DF7785A" w:rsidR="00B13E69" w:rsidRPr="00B048EF" w:rsidRDefault="00B13E69" w:rsidP="00B13E69">
      <w:pPr>
        <w:keepNext/>
        <w:keepLines/>
        <w:spacing w:before="240" w:after="120" w:line="276" w:lineRule="auto"/>
        <w:outlineLvl w:val="3"/>
        <w:rPr>
          <w:rFonts w:eastAsiaTheme="majorEastAsia" w:cs="Arial"/>
          <w:b/>
          <w:iCs/>
          <w:color w:val="829995"/>
          <w:sz w:val="24"/>
        </w:rPr>
      </w:pPr>
      <w:r w:rsidRPr="00B048EF">
        <w:rPr>
          <w:rFonts w:eastAsiaTheme="majorEastAsia" w:cs="Arial"/>
          <w:b/>
          <w:iCs/>
          <w:color w:val="829995"/>
          <w:sz w:val="24"/>
        </w:rPr>
        <w:t xml:space="preserve">Day Catering NZ </w:t>
      </w:r>
      <w:r>
        <w:rPr>
          <w:rFonts w:eastAsiaTheme="majorEastAsia" w:cs="Arial"/>
          <w:b/>
          <w:iCs/>
          <w:color w:val="829995"/>
          <w:sz w:val="24"/>
        </w:rPr>
        <w:t xml:space="preserve">Day 2 -  </w:t>
      </w:r>
      <w:r w:rsidRPr="00B048EF">
        <w:rPr>
          <w:rFonts w:eastAsiaTheme="majorEastAsia" w:cs="Arial"/>
          <w:b/>
          <w:iCs/>
          <w:color w:val="829995"/>
          <w:sz w:val="24"/>
        </w:rPr>
        <w:t>NZ$</w:t>
      </w:r>
      <w:r>
        <w:rPr>
          <w:rFonts w:eastAsiaTheme="majorEastAsia" w:cs="Arial"/>
          <w:b/>
          <w:iCs/>
          <w:color w:val="829995"/>
          <w:sz w:val="24"/>
        </w:rPr>
        <w:t>75</w:t>
      </w:r>
      <w:r w:rsidRPr="00B048EF">
        <w:rPr>
          <w:rFonts w:eastAsiaTheme="majorEastAsia" w:cs="Arial"/>
          <w:b/>
          <w:iCs/>
          <w:color w:val="829995"/>
          <w:sz w:val="24"/>
        </w:rPr>
        <w:t>0</w:t>
      </w:r>
    </w:p>
    <w:p w14:paraId="114A4D83" w14:textId="77777777" w:rsidR="00B13E69" w:rsidRPr="00B048EF" w:rsidRDefault="00B13E69" w:rsidP="00B13E69">
      <w:pPr>
        <w:pStyle w:val="ListBullet"/>
        <w:ind w:left="568" w:hanging="284"/>
      </w:pPr>
      <w:r w:rsidRPr="00B048EF">
        <w:t>Naming rights for the full day catering (morning/afternoon tea and lunch)</w:t>
      </w:r>
    </w:p>
    <w:p w14:paraId="6A8C491E" w14:textId="77777777" w:rsidR="00B13E69" w:rsidRPr="00B048EF" w:rsidRDefault="00B13E69" w:rsidP="00B13E69">
      <w:pPr>
        <w:pStyle w:val="ListBullet"/>
        <w:ind w:left="568" w:hanging="284"/>
      </w:pPr>
      <w:r w:rsidRPr="00B048EF">
        <w:t xml:space="preserve">One standalone banner on display in the catering area (to be provided by sponsor) </w:t>
      </w:r>
    </w:p>
    <w:p w14:paraId="22DDFC63" w14:textId="77777777" w:rsidR="00B13E69" w:rsidRPr="007A6941" w:rsidRDefault="00B13E69" w:rsidP="00B13E69">
      <w:pPr>
        <w:pStyle w:val="ListBullet"/>
      </w:pPr>
      <w:r w:rsidRPr="007A6941">
        <w:t>Acknowledgement as a sponsor in the conference app</w:t>
      </w:r>
    </w:p>
    <w:p w14:paraId="39281870" w14:textId="77777777" w:rsidR="00B13E69" w:rsidRPr="00B048EF" w:rsidRDefault="00B13E69" w:rsidP="00B13E69">
      <w:pPr>
        <w:pStyle w:val="ListBullet"/>
        <w:ind w:left="568" w:hanging="284"/>
      </w:pPr>
      <w:r>
        <w:t>Company l</w:t>
      </w:r>
      <w:r w:rsidRPr="00B048EF">
        <w:t>ogo on the conference website with a link to your homepage</w:t>
      </w:r>
    </w:p>
    <w:p w14:paraId="523E5C8C" w14:textId="77777777" w:rsidR="00B13E69" w:rsidRDefault="00B13E69" w:rsidP="00B13E69">
      <w:pPr>
        <w:pStyle w:val="ListBullet"/>
        <w:ind w:left="568" w:hanging="284"/>
      </w:pPr>
      <w:r w:rsidRPr="00B048EF">
        <w:t>Acknowledgment on sponsors’ slide</w:t>
      </w:r>
    </w:p>
    <w:p w14:paraId="58751395" w14:textId="77777777" w:rsidR="00B13E69" w:rsidRDefault="00B13E69" w:rsidP="00B13E69">
      <w:pPr>
        <w:pStyle w:val="ListBullet"/>
        <w:numPr>
          <w:ilvl w:val="0"/>
          <w:numId w:val="0"/>
        </w:numPr>
      </w:pPr>
    </w:p>
    <w:p w14:paraId="4F74C08A" w14:textId="4A1DC747" w:rsidR="00B048EF" w:rsidRPr="00B048EF" w:rsidRDefault="00B048EF" w:rsidP="00B048EF">
      <w:pPr>
        <w:keepNext/>
        <w:keepLines/>
        <w:spacing w:before="240" w:after="120" w:line="276" w:lineRule="auto"/>
        <w:outlineLvl w:val="3"/>
        <w:rPr>
          <w:rFonts w:eastAsiaTheme="majorEastAsia" w:cs="Arial"/>
          <w:b/>
          <w:iCs/>
          <w:color w:val="829995"/>
          <w:sz w:val="24"/>
        </w:rPr>
      </w:pPr>
      <w:r w:rsidRPr="00B048EF">
        <w:rPr>
          <w:rFonts w:eastAsiaTheme="majorEastAsia" w:cs="Arial"/>
          <w:b/>
          <w:iCs/>
          <w:color w:val="829995"/>
          <w:sz w:val="24"/>
        </w:rPr>
        <w:t>Drinks &amp; Nibbles Sponsor (1 ONLY) NZ$1,500</w:t>
      </w:r>
    </w:p>
    <w:p w14:paraId="38FC130F" w14:textId="7614FCA6" w:rsidR="002F438B" w:rsidRPr="00B048EF" w:rsidRDefault="002F438B" w:rsidP="002F438B">
      <w:pPr>
        <w:pStyle w:val="ListBullet"/>
        <w:ind w:left="568" w:hanging="284"/>
      </w:pPr>
      <w:r w:rsidRPr="00B048EF">
        <w:t xml:space="preserve">One standalone banner on display in the </w:t>
      </w:r>
      <w:r>
        <w:t>drinks &amp; nibbles</w:t>
      </w:r>
      <w:r w:rsidRPr="00B048EF">
        <w:t xml:space="preserve"> area (to be provided by sponsor) </w:t>
      </w:r>
    </w:p>
    <w:p w14:paraId="4644DC93" w14:textId="7907C04A" w:rsidR="00B048EF" w:rsidRPr="00B048EF" w:rsidRDefault="00B048EF" w:rsidP="00630A9F">
      <w:pPr>
        <w:pStyle w:val="ListBullet"/>
        <w:ind w:left="568" w:hanging="284"/>
      </w:pPr>
      <w:r w:rsidRPr="00B048EF">
        <w:t>Verbal</w:t>
      </w:r>
      <w:r w:rsidRPr="00630A9F">
        <w:t xml:space="preserve"> </w:t>
      </w:r>
      <w:r w:rsidRPr="00B048EF">
        <w:t>acknowledgement</w:t>
      </w:r>
      <w:r w:rsidRPr="00630A9F">
        <w:t xml:space="preserve"> </w:t>
      </w:r>
      <w:r w:rsidRPr="00B048EF">
        <w:t>of</w:t>
      </w:r>
      <w:r w:rsidRPr="00630A9F">
        <w:t xml:space="preserve"> </w:t>
      </w:r>
      <w:r w:rsidRPr="00B048EF">
        <w:t>sponsorship</w:t>
      </w:r>
      <w:r w:rsidRPr="00630A9F">
        <w:t xml:space="preserve"> </w:t>
      </w:r>
      <w:r w:rsidRPr="00B048EF">
        <w:t>at</w:t>
      </w:r>
      <w:r w:rsidRPr="00630A9F">
        <w:t xml:space="preserve"> </w:t>
      </w:r>
      <w:r w:rsidRPr="00B048EF">
        <w:t>the</w:t>
      </w:r>
      <w:r w:rsidRPr="00630A9F">
        <w:t xml:space="preserve"> </w:t>
      </w:r>
      <w:r w:rsidR="00FA6ACF">
        <w:t>symposium closing</w:t>
      </w:r>
    </w:p>
    <w:p w14:paraId="7A4F3403" w14:textId="77777777" w:rsidR="00A61A57" w:rsidRPr="007A6941" w:rsidRDefault="00A61A57" w:rsidP="00A61A57">
      <w:pPr>
        <w:pStyle w:val="ListBullet"/>
        <w:ind w:left="568" w:hanging="284"/>
      </w:pPr>
      <w:r w:rsidRPr="007A6941">
        <w:t>Acknowledgement as a sponsor in the conference app</w:t>
      </w:r>
    </w:p>
    <w:p w14:paraId="4C03456B" w14:textId="1C20825F" w:rsidR="00B048EF" w:rsidRPr="00B048EF" w:rsidRDefault="00A248A6" w:rsidP="00630A9F">
      <w:pPr>
        <w:pStyle w:val="ListBullet"/>
        <w:ind w:left="568" w:hanging="284"/>
      </w:pPr>
      <w:r>
        <w:t>Company l</w:t>
      </w:r>
      <w:r w:rsidR="00B048EF" w:rsidRPr="00B048EF">
        <w:t>ogo</w:t>
      </w:r>
      <w:r w:rsidR="00B048EF" w:rsidRPr="00630A9F">
        <w:t xml:space="preserve"> </w:t>
      </w:r>
      <w:r w:rsidR="00B048EF" w:rsidRPr="00B048EF">
        <w:t>on</w:t>
      </w:r>
      <w:r w:rsidR="00B048EF" w:rsidRPr="00630A9F">
        <w:t xml:space="preserve"> </w:t>
      </w:r>
      <w:r>
        <w:t xml:space="preserve">the </w:t>
      </w:r>
      <w:r w:rsidR="00B048EF" w:rsidRPr="00B048EF">
        <w:t>conference</w:t>
      </w:r>
      <w:r w:rsidR="00B048EF" w:rsidRPr="00630A9F">
        <w:t xml:space="preserve"> </w:t>
      </w:r>
      <w:r w:rsidR="00B048EF" w:rsidRPr="00B048EF">
        <w:t>website</w:t>
      </w:r>
      <w:r w:rsidR="00B048EF" w:rsidRPr="00630A9F">
        <w:t xml:space="preserve"> </w:t>
      </w:r>
      <w:r w:rsidR="00B048EF" w:rsidRPr="00B048EF">
        <w:t>with</w:t>
      </w:r>
      <w:r w:rsidR="00B048EF" w:rsidRPr="00630A9F">
        <w:t xml:space="preserve"> </w:t>
      </w:r>
      <w:r w:rsidR="00B048EF" w:rsidRPr="00B048EF">
        <w:t>a</w:t>
      </w:r>
      <w:r w:rsidR="00B048EF" w:rsidRPr="00630A9F">
        <w:t xml:space="preserve"> </w:t>
      </w:r>
      <w:r w:rsidR="00B048EF" w:rsidRPr="00B048EF">
        <w:t>link</w:t>
      </w:r>
      <w:r w:rsidR="00B048EF" w:rsidRPr="00630A9F">
        <w:t xml:space="preserve"> </w:t>
      </w:r>
      <w:r w:rsidR="00B048EF" w:rsidRPr="00B048EF">
        <w:t>to</w:t>
      </w:r>
      <w:r w:rsidR="00B048EF" w:rsidRPr="00630A9F">
        <w:t xml:space="preserve"> </w:t>
      </w:r>
      <w:r w:rsidR="00B048EF" w:rsidRPr="00B048EF">
        <w:t>your</w:t>
      </w:r>
      <w:r w:rsidR="00B048EF" w:rsidRPr="00630A9F">
        <w:t xml:space="preserve"> </w:t>
      </w:r>
      <w:r w:rsidR="00B048EF" w:rsidRPr="00B048EF">
        <w:t>homepage</w:t>
      </w:r>
    </w:p>
    <w:p w14:paraId="05E16EC7" w14:textId="77777777" w:rsidR="00A248A6" w:rsidRDefault="00A248A6" w:rsidP="00CA0C32">
      <w:pPr>
        <w:pStyle w:val="ListBullet"/>
        <w:numPr>
          <w:ilvl w:val="0"/>
          <w:numId w:val="0"/>
        </w:numPr>
        <w:ind w:left="568"/>
      </w:pPr>
    </w:p>
    <w:p w14:paraId="7B514744" w14:textId="219612C6" w:rsidR="00C46521" w:rsidRPr="006F3C5A" w:rsidRDefault="009E1E6D" w:rsidP="00C46521">
      <w:pPr>
        <w:pStyle w:val="Heading4"/>
      </w:pPr>
      <w:r>
        <w:t>Sponsors’ Giveaway Table</w:t>
      </w:r>
      <w:r w:rsidR="00C46521" w:rsidRPr="006F3C5A">
        <w:t xml:space="preserve"> </w:t>
      </w:r>
      <w:r w:rsidR="00C46521">
        <w:t>– NZ$</w:t>
      </w:r>
      <w:r w:rsidR="005D7DA5">
        <w:t>6</w:t>
      </w:r>
      <w:r w:rsidR="00C46521" w:rsidRPr="006F3C5A">
        <w:t>00</w:t>
      </w:r>
    </w:p>
    <w:p w14:paraId="69C5EA68" w14:textId="77777777" w:rsidR="00074192" w:rsidRPr="00AA3DB8" w:rsidRDefault="00074192" w:rsidP="00074192">
      <w:pPr>
        <w:pStyle w:val="ListBullet"/>
      </w:pPr>
      <w:r w:rsidRPr="00AA3DB8">
        <w:t>Opportunity to place a promotion</w:t>
      </w:r>
      <w:r>
        <w:t>al flyer/item o</w:t>
      </w:r>
      <w:r w:rsidRPr="00AA3DB8">
        <w:t xml:space="preserve">n the </w:t>
      </w:r>
      <w:r>
        <w:t>sponsors’ giveaway table</w:t>
      </w:r>
    </w:p>
    <w:p w14:paraId="78280664" w14:textId="5CF81E19" w:rsidR="00C46521" w:rsidRPr="007A6941" w:rsidRDefault="00A13EBC" w:rsidP="00C46521">
      <w:pPr>
        <w:pStyle w:val="ListBullet"/>
      </w:pPr>
      <w:r w:rsidRPr="007A6941">
        <w:t xml:space="preserve">Acknowledgement as a sponsor </w:t>
      </w:r>
      <w:r w:rsidR="00C46521" w:rsidRPr="007A6941">
        <w:t>in the conference</w:t>
      </w:r>
      <w:r w:rsidR="00291DA6" w:rsidRPr="007A6941">
        <w:t xml:space="preserve"> app</w:t>
      </w:r>
    </w:p>
    <w:p w14:paraId="13B76885" w14:textId="1AE64A0F" w:rsidR="004403C2" w:rsidRDefault="005D3DC3" w:rsidP="004403C2">
      <w:pPr>
        <w:pStyle w:val="ListBullet"/>
      </w:pPr>
      <w:r>
        <w:t>Company l</w:t>
      </w:r>
      <w:r w:rsidRPr="00AA3DB8">
        <w:t xml:space="preserve">ogo </w:t>
      </w:r>
      <w:r w:rsidR="00C46521" w:rsidRPr="00AA3DB8">
        <w:t>on the conference website with a link to your homepag</w:t>
      </w:r>
      <w:r w:rsidR="00C46521">
        <w:t>e</w:t>
      </w:r>
      <w:r w:rsidR="004403C2" w:rsidRPr="004403C2">
        <w:t xml:space="preserve"> </w:t>
      </w:r>
    </w:p>
    <w:p w14:paraId="27FF8D48" w14:textId="32691124" w:rsidR="00C46521" w:rsidRDefault="004403C2" w:rsidP="004403C2">
      <w:pPr>
        <w:pStyle w:val="ListBullet"/>
      </w:pPr>
      <w:r w:rsidRPr="00AA3DB8">
        <w:t>Ackno</w:t>
      </w:r>
      <w:r>
        <w:t xml:space="preserve">wledgment </w:t>
      </w:r>
      <w:r w:rsidRPr="00AA3DB8">
        <w:t>on sponsors</w:t>
      </w:r>
      <w:r>
        <w:t>’</w:t>
      </w:r>
      <w:r w:rsidRPr="00AA3DB8">
        <w:t xml:space="preserve"> slide</w:t>
      </w:r>
    </w:p>
    <w:p w14:paraId="667CE2D5" w14:textId="77777777" w:rsidR="00224AF6" w:rsidRDefault="00224AF6" w:rsidP="00A92492">
      <w:pPr>
        <w:pStyle w:val="ListBullet"/>
        <w:numPr>
          <w:ilvl w:val="0"/>
          <w:numId w:val="0"/>
        </w:numPr>
        <w:ind w:left="567"/>
      </w:pPr>
    </w:p>
    <w:p w14:paraId="2346D1ED" w14:textId="3D9C3E97" w:rsidR="00C46521" w:rsidRPr="006F3C5A" w:rsidRDefault="009E1E6D" w:rsidP="00DE1E6A">
      <w:pPr>
        <w:pStyle w:val="Heading4"/>
      </w:pPr>
      <w:r w:rsidRPr="006F3C5A">
        <w:t xml:space="preserve">Conference Notepads </w:t>
      </w:r>
      <w:r>
        <w:t>a</w:t>
      </w:r>
      <w:r w:rsidRPr="006F3C5A">
        <w:t>nd Pens</w:t>
      </w:r>
      <w:r w:rsidR="00C46521">
        <w:t xml:space="preserve"> </w:t>
      </w:r>
      <w:r>
        <w:t>–</w:t>
      </w:r>
      <w:r w:rsidR="00C46521" w:rsidRPr="006F3C5A">
        <w:t xml:space="preserve"> NZ$</w:t>
      </w:r>
      <w:r w:rsidR="005D7DA5">
        <w:t>50</w:t>
      </w:r>
      <w:r w:rsidR="005D7DA5" w:rsidRPr="006F3C5A">
        <w:t>0</w:t>
      </w:r>
    </w:p>
    <w:p w14:paraId="6EF042D8" w14:textId="77777777" w:rsidR="00C46521" w:rsidRPr="006F3C5A" w:rsidRDefault="00C46521" w:rsidP="00DE1E6A">
      <w:pPr>
        <w:pStyle w:val="BodyText"/>
      </w:pPr>
      <w:r w:rsidRPr="006F3C5A">
        <w:t xml:space="preserve">Sponsor to </w:t>
      </w:r>
      <w:r w:rsidRPr="00DE1E6A">
        <w:t>supply</w:t>
      </w:r>
      <w:r w:rsidRPr="006F3C5A">
        <w:t xml:space="preserve"> notepads &amp; pens</w:t>
      </w:r>
    </w:p>
    <w:p w14:paraId="124138D4" w14:textId="0E4667F4" w:rsidR="00C46521" w:rsidRPr="00DE1E6A" w:rsidRDefault="00C46521" w:rsidP="00DE1E6A">
      <w:pPr>
        <w:pStyle w:val="ListBullet"/>
      </w:pPr>
      <w:r w:rsidRPr="00DE1E6A">
        <w:t>Pads and pens to be placed on the sponsors</w:t>
      </w:r>
      <w:r w:rsidR="00771BC8">
        <w:t>’</w:t>
      </w:r>
      <w:r w:rsidRPr="00DE1E6A">
        <w:t xml:space="preserve"> giveaway table</w:t>
      </w:r>
    </w:p>
    <w:p w14:paraId="6B2DE744" w14:textId="3BDFEBAE" w:rsidR="00C46521" w:rsidRPr="007A6941" w:rsidRDefault="00C46521" w:rsidP="00DE1E6A">
      <w:pPr>
        <w:pStyle w:val="ListBullet"/>
      </w:pPr>
      <w:r w:rsidRPr="007A6941">
        <w:t xml:space="preserve">Acknowledgement as a sponsor in the conference </w:t>
      </w:r>
      <w:r w:rsidR="000E3ACA" w:rsidRPr="007A6941">
        <w:t>app</w:t>
      </w:r>
    </w:p>
    <w:p w14:paraId="5B0E1C21" w14:textId="2E1A09B0" w:rsidR="00C46521" w:rsidRDefault="00A248A6" w:rsidP="00DE1E6A">
      <w:pPr>
        <w:pStyle w:val="ListBullet"/>
      </w:pPr>
      <w:r>
        <w:t>Company l</w:t>
      </w:r>
      <w:r w:rsidR="00C46521" w:rsidRPr="00DE1E6A">
        <w:t xml:space="preserve">ogo on </w:t>
      </w:r>
      <w:r>
        <w:t xml:space="preserve">the </w:t>
      </w:r>
      <w:r w:rsidR="00C46521" w:rsidRPr="00DE1E6A">
        <w:t>conference website with a link to your homepage</w:t>
      </w:r>
    </w:p>
    <w:p w14:paraId="0081F1DB" w14:textId="77777777" w:rsidR="00A248A6" w:rsidRDefault="00A248A6">
      <w:pPr>
        <w:rPr>
          <w:rFonts w:cs="Times New Roman (Body CS)"/>
          <w:b/>
          <w:caps/>
          <w:color w:val="829995"/>
          <w:sz w:val="28"/>
        </w:rPr>
      </w:pPr>
      <w:r>
        <w:br w:type="page"/>
      </w:r>
    </w:p>
    <w:p w14:paraId="69EACB85" w14:textId="5D00BDE5" w:rsidR="00DE1E6A" w:rsidRPr="006F3C5A" w:rsidRDefault="00DE1E6A" w:rsidP="00DE1E6A">
      <w:pPr>
        <w:pStyle w:val="Heading3"/>
      </w:pPr>
      <w:r w:rsidRPr="006F3C5A">
        <w:lastRenderedPageBreak/>
        <w:t>TAILORED PACKAGES</w:t>
      </w:r>
    </w:p>
    <w:p w14:paraId="6F8E959D" w14:textId="77777777" w:rsidR="00DE1E6A" w:rsidRPr="000E3ACA" w:rsidRDefault="00DE1E6A" w:rsidP="000E3ACA">
      <w:pPr>
        <w:pStyle w:val="BodyText"/>
      </w:pPr>
      <w:r w:rsidRPr="000E3ACA">
        <w:t>We would be delighted to assist in the development of a tailored package for your company if none of the listed opportunities suit your promotional activities.</w:t>
      </w:r>
    </w:p>
    <w:p w14:paraId="4C0EA23E" w14:textId="77777777" w:rsidR="00DE1E6A" w:rsidRPr="000E3ACA" w:rsidRDefault="00DE1E6A" w:rsidP="000E3ACA">
      <w:pPr>
        <w:pStyle w:val="BodyText"/>
      </w:pPr>
      <w:r w:rsidRPr="000E3ACA">
        <w:t>If you would like to discuss a tailored sponsorship package please do not hesitate to contact Yvonne McDiarmid, Events &amp; Sponsorship Manager, c/</w:t>
      </w:r>
      <w:r w:rsidR="009E1E6D" w:rsidRPr="000E3ACA">
        <w:t>-</w:t>
      </w:r>
      <w:r w:rsidRPr="000E3ACA">
        <w:t xml:space="preserve"> Plant &amp; Food Research, </w:t>
      </w:r>
      <w:hyperlink r:id="rId22">
        <w:r w:rsidRPr="000E3ACA">
          <w:t xml:space="preserve">events@plantandfood.co.nz </w:t>
        </w:r>
      </w:hyperlink>
      <w:r w:rsidRPr="000E3ACA">
        <w:t>or (+64) 09 925 7042.</w:t>
      </w:r>
    </w:p>
    <w:p w14:paraId="68730840" w14:textId="77777777" w:rsidR="00DE1E6A" w:rsidRDefault="00DE1E6A" w:rsidP="00DE1E6A">
      <w:pPr>
        <w:pStyle w:val="BodyText"/>
      </w:pPr>
      <w:r w:rsidRPr="006F3C5A">
        <w:t xml:space="preserve">If you would like </w:t>
      </w:r>
      <w:r w:rsidRPr="00DE1E6A">
        <w:t>to</w:t>
      </w:r>
      <w:r w:rsidRPr="006F3C5A">
        <w:t xml:space="preserve"> become a sponsor </w:t>
      </w:r>
      <w:r>
        <w:t>please complete the Sponsorship</w:t>
      </w:r>
      <w:r w:rsidRPr="006F3C5A">
        <w:t xml:space="preserve">/Exhibition Acceptance Form at the end of this document and email to </w:t>
      </w:r>
      <w:hyperlink r:id="rId23" w:history="1">
        <w:r w:rsidRPr="00FA6FDF">
          <w:rPr>
            <w:rStyle w:val="Hyperlink"/>
          </w:rPr>
          <w:t>events@plantandfood.co.nz</w:t>
        </w:r>
      </w:hyperlink>
    </w:p>
    <w:p w14:paraId="20107663" w14:textId="77777777" w:rsidR="00DE1E6A" w:rsidRDefault="00DE1E6A" w:rsidP="00DE1E6A">
      <w:pPr>
        <w:pStyle w:val="BodyText"/>
      </w:pPr>
    </w:p>
    <w:p w14:paraId="329A8676" w14:textId="77777777" w:rsidR="00DE1E6A" w:rsidRDefault="00DE1E6A">
      <w:pPr>
        <w:rPr>
          <w:szCs w:val="22"/>
        </w:rPr>
      </w:pPr>
      <w:r>
        <w:br w:type="page"/>
      </w:r>
    </w:p>
    <w:p w14:paraId="6F33B1BC" w14:textId="7C6A8B21" w:rsidR="00141CF5" w:rsidRPr="006F3C5A" w:rsidRDefault="00FA6B0C" w:rsidP="00141CF5">
      <w:pPr>
        <w:pStyle w:val="Title"/>
      </w:pPr>
      <w:r>
        <w:lastRenderedPageBreak/>
        <w:t xml:space="preserve">B3 2025 </w:t>
      </w:r>
      <w:r w:rsidR="00D2663C">
        <w:t xml:space="preserve">- </w:t>
      </w:r>
      <w:r w:rsidR="00141CF5" w:rsidRPr="006F3C5A">
        <w:t xml:space="preserve">GENERAL </w:t>
      </w:r>
      <w:r w:rsidR="00141CF5" w:rsidRPr="00141CF5">
        <w:t>INFORMATION</w:t>
      </w:r>
    </w:p>
    <w:p w14:paraId="2D3678FA" w14:textId="77777777" w:rsidR="00141CF5" w:rsidRPr="00141CF5" w:rsidRDefault="00141CF5" w:rsidP="00141CF5">
      <w:pPr>
        <w:pStyle w:val="BodyText"/>
      </w:pPr>
      <w:r w:rsidRPr="006F3C5A">
        <w:t xml:space="preserve">All </w:t>
      </w:r>
      <w:r w:rsidRPr="00141CF5">
        <w:t>prices quoted are in New Zealand dollars and are GST exclusive.</w:t>
      </w:r>
    </w:p>
    <w:p w14:paraId="1DCBD614" w14:textId="37F26ED1" w:rsidR="00141CF5" w:rsidRPr="00141CF5" w:rsidRDefault="00141CF5" w:rsidP="00141CF5">
      <w:pPr>
        <w:pStyle w:val="BodyText"/>
      </w:pPr>
      <w:r w:rsidRPr="00141CF5">
        <w:t>Sponsors will be informed of all deadlines for the provision of information or materials through regular email updates. The deadlines for delivery or supply of materials, information or artwork are not negotiable. In the event that materials, information or artwork required by Conference Logistics are not received by the designated due date, their use for their intended purpose cannot be guaranteed. The value of these entitlements will not be refunded in this circumstance.</w:t>
      </w:r>
    </w:p>
    <w:p w14:paraId="2FE08D24" w14:textId="1448532A" w:rsidR="00141CF5" w:rsidRDefault="00141CF5" w:rsidP="00141CF5">
      <w:pPr>
        <w:pStyle w:val="BodyText"/>
      </w:pPr>
      <w:r w:rsidRPr="00141CF5">
        <w:t>The acceptance of the application shall be at the discretion of the organising committee, and upon acceptance, becomes a contract. By completing and signing the application, the undersigned agrees to comply with, and be subject to, the terms and conditions plus cancellation policy</w:t>
      </w:r>
      <w:r w:rsidRPr="006F3C5A">
        <w:t xml:space="preserve"> contained in this document. The Organisers</w:t>
      </w:r>
      <w:r w:rsidR="00291DA6">
        <w:t xml:space="preserve"> of </w:t>
      </w:r>
      <w:r w:rsidR="00FA6B0C">
        <w:t>B3 2025</w:t>
      </w:r>
      <w:r w:rsidR="00291DA6">
        <w:t xml:space="preserve"> (O</w:t>
      </w:r>
      <w:r>
        <w:t>rganising Committee</w:t>
      </w:r>
      <w:r w:rsidRPr="006F3C5A">
        <w:t>) reserve the right to refuse or deny any application.</w:t>
      </w:r>
    </w:p>
    <w:p w14:paraId="364A1C9E" w14:textId="77777777" w:rsidR="00141CF5" w:rsidRPr="006F3C5A" w:rsidRDefault="00141CF5" w:rsidP="00141CF5">
      <w:pPr>
        <w:pStyle w:val="Heading3"/>
      </w:pPr>
      <w:r w:rsidRPr="006F3C5A">
        <w:t>Terms &amp; conditions</w:t>
      </w:r>
    </w:p>
    <w:p w14:paraId="54389C29" w14:textId="77777777" w:rsidR="00141CF5" w:rsidRPr="00141CF5" w:rsidRDefault="00141CF5" w:rsidP="00141CF5">
      <w:pPr>
        <w:pStyle w:val="ListNumber"/>
        <w:ind w:left="284"/>
      </w:pPr>
      <w:r w:rsidRPr="00141CF5">
        <w:t>All sponsorships are non-exclusive and non-negotiable. Sponsorship will be allocated on receipt of the signed application form and deposit.</w:t>
      </w:r>
    </w:p>
    <w:p w14:paraId="1ACBA4AB" w14:textId="77777777" w:rsidR="00141CF5" w:rsidRPr="00141CF5" w:rsidRDefault="00141CF5" w:rsidP="00141CF5">
      <w:pPr>
        <w:pStyle w:val="ListNumber"/>
        <w:ind w:left="284"/>
      </w:pPr>
      <w:r w:rsidRPr="00141CF5">
        <w:t>Application for sponsorship must be made in writing using the designated application form. Confirmation will be provided to confirm the booking, together with a tax invoice for the full amount.</w:t>
      </w:r>
    </w:p>
    <w:p w14:paraId="1178EA73" w14:textId="77777777" w:rsidR="00141CF5" w:rsidRPr="00141CF5" w:rsidRDefault="00141CF5" w:rsidP="00141CF5">
      <w:pPr>
        <w:pStyle w:val="ListNumber"/>
        <w:ind w:left="284"/>
      </w:pPr>
      <w:r w:rsidRPr="00141CF5">
        <w:t>Cheques should be payable to The New Zealand Institute for Plant &amp; Food Research Ltd and must be drawn in New Zealand dollars. All monies must be received prior to the event. No company will be listed as a Sponsor or Exhibitor in any convention material until full payment and an application form have been received by the organisers.</w:t>
      </w:r>
    </w:p>
    <w:p w14:paraId="66C6E556" w14:textId="6A922582" w:rsidR="00141CF5" w:rsidRPr="00141CF5" w:rsidRDefault="00141CF5" w:rsidP="00141CF5">
      <w:pPr>
        <w:pStyle w:val="ListNumber"/>
        <w:ind w:left="284"/>
      </w:pPr>
      <w:r w:rsidRPr="00141CF5">
        <w:t xml:space="preserve">No Exhibitor shall commence dismantling or packing product before the end of the final break on the day of the convention. It is the responsibility of each Exhibitor to have material packed, identified and cleared for shipment by the closing of the conference registration desk. The Organisers will not be held responsible for any items left behind. </w:t>
      </w:r>
    </w:p>
    <w:p w14:paraId="775910D8" w14:textId="0D16D51C" w:rsidR="00141CF5" w:rsidRPr="00141CF5" w:rsidRDefault="00141CF5" w:rsidP="00141CF5">
      <w:pPr>
        <w:pStyle w:val="ListNumber"/>
        <w:ind w:left="284"/>
      </w:pPr>
      <w:r w:rsidRPr="00141CF5">
        <w:t xml:space="preserve">The Sponsor/Exhibitor undertakes that they will not hold any events or social functions on the same date or time as </w:t>
      </w:r>
      <w:r w:rsidR="00A755AA">
        <w:t xml:space="preserve">the </w:t>
      </w:r>
      <w:r w:rsidRPr="00141CF5">
        <w:t>official Conference Program</w:t>
      </w:r>
      <w:r w:rsidR="00A755AA">
        <w:t>me</w:t>
      </w:r>
      <w:r w:rsidRPr="00141CF5">
        <w:t xml:space="preserve"> sessions or social functions.</w:t>
      </w:r>
    </w:p>
    <w:p w14:paraId="2EE8314C" w14:textId="1029072C" w:rsidR="00141CF5" w:rsidRPr="00141CF5" w:rsidRDefault="00141CF5" w:rsidP="00141CF5">
      <w:pPr>
        <w:pStyle w:val="ListNumber"/>
        <w:ind w:left="284"/>
      </w:pPr>
      <w:r w:rsidRPr="00141CF5">
        <w:t xml:space="preserve">The Organisers (who for the purposes of this clause include the </w:t>
      </w:r>
      <w:r w:rsidR="00FA6B0C">
        <w:t>B3 2025</w:t>
      </w:r>
      <w:r w:rsidRPr="00141CF5">
        <w:t xml:space="preserve"> Organising Committee, its members, affiliates, employees, agents and the conference host), have the right to postpone or cancel the conference at their sole discretion, for any reason, and shall under no circumstances be liable for direct, indirect or consequential losses or damages resulting from such delay or cancellation. (See Cancellation Policy below).</w:t>
      </w:r>
    </w:p>
    <w:p w14:paraId="1CB7E9C8" w14:textId="77777777" w:rsidR="00141CF5" w:rsidRDefault="00141CF5" w:rsidP="00141CF5">
      <w:pPr>
        <w:pStyle w:val="ListNumber"/>
        <w:ind w:left="284"/>
      </w:pPr>
      <w:r w:rsidRPr="00141CF5">
        <w:t>The Organisers reserve the right to rearrange the floor plan and/or relocate any exhibit without notice. The Organisers will not discount or refund for any facilities not used or required.</w:t>
      </w:r>
    </w:p>
    <w:p w14:paraId="569067D6" w14:textId="77777777" w:rsidR="00141CF5" w:rsidRDefault="00141CF5">
      <w:pPr>
        <w:rPr>
          <w:szCs w:val="22"/>
        </w:rPr>
      </w:pPr>
      <w:r>
        <w:br w:type="page"/>
      </w:r>
    </w:p>
    <w:p w14:paraId="7CEC4FD6" w14:textId="77777777" w:rsidR="00141CF5" w:rsidRPr="006F3C5A" w:rsidRDefault="00141CF5" w:rsidP="00141CF5">
      <w:pPr>
        <w:pStyle w:val="Heading3"/>
      </w:pPr>
      <w:r w:rsidRPr="006F3C5A">
        <w:lastRenderedPageBreak/>
        <w:t>Cancellation policy</w:t>
      </w:r>
    </w:p>
    <w:p w14:paraId="10BFAF71" w14:textId="5961374F" w:rsidR="00141CF5" w:rsidRPr="006F3C5A" w:rsidRDefault="00141CF5" w:rsidP="00141CF5">
      <w:pPr>
        <w:pStyle w:val="BodyText"/>
      </w:pPr>
      <w:r w:rsidRPr="006F3C5A">
        <w:t>A Sponsor/Exhibitor will receive a full refund less a</w:t>
      </w:r>
      <w:r>
        <w:t>n administration fee of $</w:t>
      </w:r>
      <w:r w:rsidR="006256CE">
        <w:t>10</w:t>
      </w:r>
      <w:r>
        <w:t xml:space="preserve">0 if </w:t>
      </w:r>
      <w:r w:rsidRPr="006F3C5A">
        <w:t>notice of cancellation is received by the organisers before</w:t>
      </w:r>
      <w:r w:rsidR="00291DA6">
        <w:t xml:space="preserve"> </w:t>
      </w:r>
      <w:r w:rsidR="00DC655E">
        <w:t>1</w:t>
      </w:r>
      <w:r w:rsidR="006256CE">
        <w:t>9 June</w:t>
      </w:r>
      <w:r w:rsidR="00291DA6">
        <w:t xml:space="preserve"> 2025</w:t>
      </w:r>
      <w:r w:rsidRPr="006F3C5A">
        <w:t xml:space="preserve">. No refunds will be made for cancellations received after this date. The </w:t>
      </w:r>
      <w:r>
        <w:t>O</w:t>
      </w:r>
      <w:r w:rsidRPr="006F3C5A">
        <w:t>rganisers may at their discretion consider refunding cancelled exhibition area bookings if they manage to successfully resell the cancelled exhibition area bookings.</w:t>
      </w:r>
    </w:p>
    <w:p w14:paraId="24BA4EB4" w14:textId="77777777" w:rsidR="00141CF5" w:rsidRPr="006F3C5A" w:rsidRDefault="00141CF5" w:rsidP="00141CF5">
      <w:pPr>
        <w:pStyle w:val="BodyText"/>
      </w:pPr>
      <w:r w:rsidRPr="006F3C5A">
        <w:t>Cancellations must be made in writing and forwarded to:</w:t>
      </w:r>
    </w:p>
    <w:p w14:paraId="1A6A2244" w14:textId="42B8FE7A" w:rsidR="00141CF5" w:rsidRPr="006F3C5A" w:rsidRDefault="00FA6B0C" w:rsidP="00141CF5">
      <w:pPr>
        <w:pStyle w:val="BodyTextnospacing"/>
      </w:pPr>
      <w:r>
        <w:t>B3 2025</w:t>
      </w:r>
      <w:r w:rsidR="009E1E6D">
        <w:t xml:space="preserve"> </w:t>
      </w:r>
      <w:r w:rsidR="00141CF5" w:rsidRPr="006F3C5A">
        <w:t>Organising Committee</w:t>
      </w:r>
    </w:p>
    <w:p w14:paraId="74B13A21" w14:textId="77777777" w:rsidR="00141CF5" w:rsidRPr="006F3C5A" w:rsidRDefault="00141CF5" w:rsidP="00141CF5">
      <w:pPr>
        <w:pStyle w:val="BodyTextnospacing"/>
      </w:pPr>
      <w:r w:rsidRPr="006F3C5A">
        <w:t>c/</w:t>
      </w:r>
      <w:r w:rsidR="004D66AE">
        <w:t>-</w:t>
      </w:r>
      <w:r w:rsidRPr="006F3C5A">
        <w:t xml:space="preserve"> Yvonne McDiarmid</w:t>
      </w:r>
    </w:p>
    <w:p w14:paraId="4E10035E" w14:textId="77777777" w:rsidR="00141CF5" w:rsidRPr="006F3C5A" w:rsidRDefault="00141CF5" w:rsidP="00141CF5">
      <w:pPr>
        <w:pStyle w:val="BodyTextnospacing"/>
      </w:pPr>
      <w:r w:rsidRPr="006F3C5A">
        <w:t>Events &amp; Sponsorship Manager</w:t>
      </w:r>
    </w:p>
    <w:p w14:paraId="575DFEE5" w14:textId="77777777" w:rsidR="00141CF5" w:rsidRPr="006F3C5A" w:rsidRDefault="00141CF5" w:rsidP="00141CF5">
      <w:pPr>
        <w:pStyle w:val="BodyTextnospacing"/>
      </w:pPr>
      <w:r w:rsidRPr="006F3C5A">
        <w:t>Plant &amp; Food Research</w:t>
      </w:r>
    </w:p>
    <w:p w14:paraId="4C08778C" w14:textId="77777777" w:rsidR="00141CF5" w:rsidRPr="006F3C5A" w:rsidRDefault="00141CF5" w:rsidP="00141CF5">
      <w:pPr>
        <w:pStyle w:val="BodyTextnospacing"/>
      </w:pPr>
      <w:r w:rsidRPr="006F3C5A">
        <w:t>120 Mt Albert Road</w:t>
      </w:r>
    </w:p>
    <w:p w14:paraId="7BDF2653" w14:textId="77777777" w:rsidR="00141CF5" w:rsidRPr="006F3C5A" w:rsidRDefault="00141CF5" w:rsidP="00141CF5">
      <w:pPr>
        <w:pStyle w:val="BodyTextnospacing"/>
      </w:pPr>
      <w:r w:rsidRPr="006F3C5A">
        <w:t>Auckland 1025</w:t>
      </w:r>
    </w:p>
    <w:p w14:paraId="3ACE30A5" w14:textId="77777777" w:rsidR="00141CF5" w:rsidRDefault="00141CF5" w:rsidP="00141CF5">
      <w:pPr>
        <w:pStyle w:val="BodyTextnospacing"/>
      </w:pPr>
      <w:r w:rsidRPr="006F3C5A">
        <w:t>New Zealand</w:t>
      </w:r>
    </w:p>
    <w:p w14:paraId="132CF266" w14:textId="77777777" w:rsidR="00141CF5" w:rsidRDefault="00141CF5" w:rsidP="00141CF5">
      <w:r>
        <w:t>E</w:t>
      </w:r>
      <w:r w:rsidRPr="006F3C5A">
        <w:t xml:space="preserve">mail: </w:t>
      </w:r>
      <w:hyperlink r:id="rId24" w:history="1">
        <w:r w:rsidRPr="006F3C5A">
          <w:rPr>
            <w:rStyle w:val="Hyperlink"/>
            <w:rFonts w:cs="Arial"/>
          </w:rPr>
          <w:t>events@plantandfood.co.nz</w:t>
        </w:r>
      </w:hyperlink>
    </w:p>
    <w:p w14:paraId="3E5BFF55" w14:textId="77777777" w:rsidR="00141CF5" w:rsidRDefault="00141CF5" w:rsidP="00141CF5">
      <w:pPr>
        <w:pStyle w:val="BodyText"/>
      </w:pPr>
    </w:p>
    <w:p w14:paraId="6A5F3645" w14:textId="77777777" w:rsidR="00141CF5" w:rsidRPr="00141CF5" w:rsidRDefault="00141CF5" w:rsidP="00141CF5">
      <w:pPr>
        <w:pStyle w:val="Heading4"/>
      </w:pPr>
      <w:r w:rsidRPr="00141CF5">
        <w:t>COVID-19 and Force Majeure</w:t>
      </w:r>
    </w:p>
    <w:p w14:paraId="61B1DF76" w14:textId="69C2F6D9" w:rsidR="00141CF5" w:rsidRPr="006F3C5A" w:rsidRDefault="00141CF5" w:rsidP="00141CF5">
      <w:pPr>
        <w:pStyle w:val="BodyText"/>
      </w:pPr>
      <w:r w:rsidRPr="006F3C5A">
        <w:t>The Organisers may at their sole discretion cancel or postpone the conference due to difficulties/restrictions in travel or in holding the conference as a result of a “</w:t>
      </w:r>
      <w:r w:rsidRPr="00A44B79">
        <w:rPr>
          <w:i/>
        </w:rPr>
        <w:t>f</w:t>
      </w:r>
      <w:r w:rsidRPr="006F3C5A">
        <w:rPr>
          <w:i/>
        </w:rPr>
        <w:t>orce majeure</w:t>
      </w:r>
      <w:r w:rsidRPr="006F3C5A">
        <w:t xml:space="preserve"> event” (which includes </w:t>
      </w:r>
      <w:r>
        <w:t xml:space="preserve">all </w:t>
      </w:r>
      <w:r w:rsidRPr="006F3C5A">
        <w:t xml:space="preserve">events out of the Organisers’ control including but not limited to, earthquake, volcano, government interference, difficulties caused by the COVID 19 pandemic and the response of government or airlines to the pandemic or other </w:t>
      </w:r>
      <w:r w:rsidRPr="006F3C5A">
        <w:rPr>
          <w:i/>
        </w:rPr>
        <w:t>force majeure</w:t>
      </w:r>
      <w:r w:rsidRPr="006F3C5A">
        <w:t xml:space="preserve"> event).</w:t>
      </w:r>
    </w:p>
    <w:p w14:paraId="7FD6AF5E" w14:textId="77777777" w:rsidR="00141CF5" w:rsidRPr="006F3C5A" w:rsidRDefault="00141CF5" w:rsidP="00141CF5">
      <w:pPr>
        <w:pStyle w:val="BodyText"/>
      </w:pPr>
      <w:r w:rsidRPr="006F3C5A">
        <w:t xml:space="preserve">If the Organisers postpone the conference due to a </w:t>
      </w:r>
      <w:r w:rsidRPr="006F3C5A">
        <w:rPr>
          <w:i/>
        </w:rPr>
        <w:t>force majeure</w:t>
      </w:r>
      <w:r w:rsidRPr="006F3C5A">
        <w:t xml:space="preserve"> event</w:t>
      </w:r>
      <w:r>
        <w:t>, all Sponsors/E</w:t>
      </w:r>
      <w:r w:rsidRPr="006F3C5A">
        <w:t xml:space="preserve">xhibitors will be given the opportunity to carry over their sponsorship/exhibition booking to the new date without penalty or may on application and at the sole discretion of the organisers receive a refund. </w:t>
      </w:r>
    </w:p>
    <w:p w14:paraId="6A12B2DD" w14:textId="77777777" w:rsidR="00141CF5" w:rsidRDefault="00141CF5" w:rsidP="00141CF5">
      <w:pPr>
        <w:pStyle w:val="BodyText"/>
      </w:pPr>
      <w:r w:rsidRPr="006F3C5A">
        <w:t xml:space="preserve">If the Organisers cancel the conference due to a </w:t>
      </w:r>
      <w:r w:rsidRPr="006F3C5A">
        <w:rPr>
          <w:i/>
        </w:rPr>
        <w:t>force majeure</w:t>
      </w:r>
      <w:r>
        <w:t xml:space="preserve"> event, all Sponsors/E</w:t>
      </w:r>
      <w:r w:rsidRPr="006F3C5A">
        <w:t>xhibitors will be refunded in full.</w:t>
      </w:r>
    </w:p>
    <w:p w14:paraId="6A64C317" w14:textId="77777777" w:rsidR="00141CF5" w:rsidRPr="006F3C5A" w:rsidRDefault="00141CF5" w:rsidP="00141CF5">
      <w:pPr>
        <w:pStyle w:val="BodyText"/>
      </w:pPr>
    </w:p>
    <w:p w14:paraId="369D3E65" w14:textId="77777777" w:rsidR="00141CF5" w:rsidRPr="006F3C5A" w:rsidRDefault="00141CF5" w:rsidP="00141CF5">
      <w:pPr>
        <w:pStyle w:val="Heading3"/>
      </w:pPr>
      <w:r w:rsidRPr="006F3C5A">
        <w:t>Liability</w:t>
      </w:r>
    </w:p>
    <w:p w14:paraId="496F77E4" w14:textId="021682DB" w:rsidR="00141CF5" w:rsidRPr="006F3C5A" w:rsidRDefault="00141CF5" w:rsidP="00141CF5">
      <w:pPr>
        <w:pStyle w:val="BodyText"/>
      </w:pPr>
      <w:r w:rsidRPr="006F3C5A">
        <w:t xml:space="preserve">Sponsors assume entire responsibility and hereby agree to protect, indemnify, defend and hold the </w:t>
      </w:r>
      <w:r>
        <w:t>O</w:t>
      </w:r>
      <w:r w:rsidRPr="006F3C5A">
        <w:t xml:space="preserve">rganisers (who for the purposes of this clause include the </w:t>
      </w:r>
      <w:r w:rsidR="00FA6B0C">
        <w:t>B3 2025</w:t>
      </w:r>
      <w:r w:rsidR="009E1E6D">
        <w:t xml:space="preserve"> </w:t>
      </w:r>
      <w:r w:rsidRPr="006F3C5A">
        <w:t>Organising Committee, its members, affiliates, employees, agents and the conference host) harmless against all claims, losses and damages to persons or property, government charges or fines and attorney fees arising from or caused by the sponsor’s installation, removal, maintenance, occupancy or use of conference premises or a part thereof, excluding any such liability caused by the sole negligence of Organisers.</w:t>
      </w:r>
    </w:p>
    <w:p w14:paraId="54573F71" w14:textId="77777777" w:rsidR="00141CF5" w:rsidRDefault="00141CF5" w:rsidP="00141CF5">
      <w:pPr>
        <w:pStyle w:val="BodyText"/>
      </w:pPr>
      <w:r w:rsidRPr="006F3C5A">
        <w:t>The Organisers make no representation, warranty or guarantee as to the number of visitors to the exhibition and shall not be liable therefor. Equally the Organisers make no representation, warranty or guarantee as to the level of commercial activity generated by the exhibition and will not be liable therefor.</w:t>
      </w:r>
    </w:p>
    <w:p w14:paraId="3229B52F" w14:textId="21421E1E" w:rsidR="00141CF5" w:rsidRDefault="00141CF5" w:rsidP="00141CF5">
      <w:pPr>
        <w:pStyle w:val="BodyText"/>
      </w:pPr>
      <w:r>
        <w:lastRenderedPageBreak/>
        <w:t xml:space="preserve">To the extent allowed by law, the Organisers (including the </w:t>
      </w:r>
      <w:r w:rsidR="00FA6B0C">
        <w:t>B3 2025</w:t>
      </w:r>
      <w:r w:rsidR="00291DA6">
        <w:t xml:space="preserve"> </w:t>
      </w:r>
      <w:r w:rsidRPr="006F3C5A">
        <w:t>Organising Committee, its members, affiliates, employees, agents and the conference host</w:t>
      </w:r>
      <w:r>
        <w:t>) are only liable under, or in relation to this sponsorship proposal or the conference for actual loss suffered as the direct result of the Organiser’s wilful default. In any event, the Organisers’ liability to any Sponsor or Exhibitor is limited to a sum equivalent in aggregate to the total amount actually paid by that person to the Organisers.</w:t>
      </w:r>
    </w:p>
    <w:p w14:paraId="05188B78" w14:textId="77777777" w:rsidR="00141CF5" w:rsidRDefault="00141CF5" w:rsidP="00141CF5">
      <w:pPr>
        <w:pStyle w:val="BodyText"/>
      </w:pPr>
    </w:p>
    <w:p w14:paraId="19AB2156" w14:textId="77777777" w:rsidR="00141CF5" w:rsidRPr="006F3C5A" w:rsidRDefault="00141CF5" w:rsidP="00141CF5">
      <w:pPr>
        <w:pStyle w:val="Heading3"/>
      </w:pPr>
      <w:r w:rsidRPr="006F3C5A">
        <w:t>Insurance</w:t>
      </w:r>
    </w:p>
    <w:p w14:paraId="552A9032" w14:textId="68D7480A" w:rsidR="00141CF5" w:rsidRDefault="00141CF5" w:rsidP="00141CF5">
      <w:pPr>
        <w:pStyle w:val="BodyText"/>
      </w:pPr>
      <w:r w:rsidRPr="006F3C5A">
        <w:t>All Exhibitors are strongly urged to obtain insurance coverage against damage or loss and public liability insurance against injury to the person or property of others. Exhibition materials should be covered from the time they are shipped, through move-in, exhibit dates, move-out and until all materials have been received at the point of origin. The Exhibitor assumes the entire responsibility and liability for losses, damages and claims aris</w:t>
      </w:r>
      <w:r>
        <w:t>ing out of injury or damage to E</w:t>
      </w:r>
      <w:r w:rsidRPr="006F3C5A">
        <w:t xml:space="preserve">xhibitor’s display, equipment and other property brought upon the premises of the venue and shall indemnify and hold harmless the Organisers (including the </w:t>
      </w:r>
      <w:r w:rsidR="00FA6B0C">
        <w:t>B3</w:t>
      </w:r>
      <w:r w:rsidR="00291DA6">
        <w:t xml:space="preserve"> 25 </w:t>
      </w:r>
      <w:r w:rsidRPr="006F3C5A">
        <w:t>Organising Committee, its members, affiliates, employees, agents and the conference host) from any and all such abuses, damages and claims.</w:t>
      </w:r>
    </w:p>
    <w:p w14:paraId="5CEAB198" w14:textId="77777777" w:rsidR="00141CF5" w:rsidRPr="006F3C5A" w:rsidRDefault="00141CF5" w:rsidP="00141CF5">
      <w:pPr>
        <w:pStyle w:val="BodyText"/>
      </w:pPr>
    </w:p>
    <w:p w14:paraId="32ABEF7C" w14:textId="77777777" w:rsidR="00141CF5" w:rsidRPr="006F3C5A" w:rsidRDefault="00141CF5" w:rsidP="00141CF5">
      <w:pPr>
        <w:pStyle w:val="Heading3"/>
      </w:pPr>
      <w:r w:rsidRPr="006F3C5A">
        <w:t>Compliance</w:t>
      </w:r>
    </w:p>
    <w:p w14:paraId="090F24AB" w14:textId="77777777" w:rsidR="00DE1E6A" w:rsidRDefault="00141CF5" w:rsidP="00141CF5">
      <w:pPr>
        <w:pStyle w:val="BodyText"/>
      </w:pPr>
      <w:r w:rsidRPr="006F3C5A">
        <w:t xml:space="preserve">The Exhibitor agrees to abide by and comply with the rules and regulations including any amendments that the </w:t>
      </w:r>
      <w:r w:rsidRPr="00141CF5">
        <w:t>organising</w:t>
      </w:r>
      <w:r w:rsidRPr="006F3C5A">
        <w:t xml:space="preserve"> committee may make from time to time. The Exhibitor further assumes all responsibility for compliance with all pertinent laws, ordinances, regulations and codes of duly authorised local, state and federal governing bodies concerning fire, safety and health as well as the rules and regulations of the venue.</w:t>
      </w:r>
    </w:p>
    <w:p w14:paraId="24FE6593" w14:textId="77777777" w:rsidR="00141CF5" w:rsidRDefault="00141CF5" w:rsidP="00141CF5">
      <w:pPr>
        <w:pStyle w:val="BodyText"/>
      </w:pPr>
    </w:p>
    <w:p w14:paraId="4E8B8DBF" w14:textId="77777777" w:rsidR="00141CF5" w:rsidRDefault="00141CF5">
      <w:pPr>
        <w:rPr>
          <w:szCs w:val="22"/>
        </w:rPr>
      </w:pPr>
      <w:r>
        <w:br w:type="page"/>
      </w:r>
    </w:p>
    <w:p w14:paraId="5AC9ADF4" w14:textId="77777777" w:rsidR="005F1185" w:rsidRPr="006F3C5A" w:rsidRDefault="005F1185" w:rsidP="0036640B">
      <w:pPr>
        <w:pStyle w:val="Title"/>
      </w:pPr>
      <w:r w:rsidRPr="0039705F">
        <w:lastRenderedPageBreak/>
        <w:t>SPONSORSHIP</w:t>
      </w:r>
      <w:r w:rsidRPr="006F3C5A">
        <w:t xml:space="preserve"> ACCEPTANCE FORM</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664"/>
      </w:tblGrid>
      <w:tr w:rsidR="00FD751D" w14:paraId="112B2B2E" w14:textId="77777777" w:rsidTr="00FD751D">
        <w:trPr>
          <w:trHeight w:val="510"/>
        </w:trPr>
        <w:tc>
          <w:tcPr>
            <w:tcW w:w="2830" w:type="dxa"/>
            <w:vAlign w:val="bottom"/>
          </w:tcPr>
          <w:p w14:paraId="0623541E" w14:textId="77777777" w:rsidR="00FD751D" w:rsidRDefault="00FD751D" w:rsidP="00FD751D">
            <w:pPr>
              <w:rPr>
                <w:rFonts w:cs="Arial"/>
              </w:rPr>
            </w:pPr>
            <w:r w:rsidRPr="0039705F">
              <w:rPr>
                <w:rFonts w:ascii="Arial" w:eastAsia="Arial" w:hAnsi="Arial" w:cs="Arial"/>
                <w:color w:val="373830"/>
                <w:lang w:val="en-US"/>
              </w:rPr>
              <w:t>Contact Name:</w:t>
            </w:r>
          </w:p>
        </w:tc>
        <w:tc>
          <w:tcPr>
            <w:tcW w:w="5664" w:type="dxa"/>
            <w:tcBorders>
              <w:bottom w:val="single" w:sz="2" w:space="0" w:color="auto"/>
            </w:tcBorders>
            <w:vAlign w:val="bottom"/>
          </w:tcPr>
          <w:p w14:paraId="145EBAA6" w14:textId="77777777" w:rsidR="00FD751D" w:rsidRDefault="00FD751D" w:rsidP="00FD751D">
            <w:pPr>
              <w:rPr>
                <w:rFonts w:cs="Arial"/>
              </w:rPr>
            </w:pPr>
          </w:p>
        </w:tc>
      </w:tr>
      <w:tr w:rsidR="00FD751D" w14:paraId="52D7C71B" w14:textId="77777777" w:rsidTr="00FD751D">
        <w:trPr>
          <w:trHeight w:val="510"/>
        </w:trPr>
        <w:tc>
          <w:tcPr>
            <w:tcW w:w="2830" w:type="dxa"/>
            <w:vAlign w:val="bottom"/>
          </w:tcPr>
          <w:p w14:paraId="40243204" w14:textId="77777777" w:rsidR="00FD751D" w:rsidRDefault="00FD751D" w:rsidP="00FD751D">
            <w:pPr>
              <w:rPr>
                <w:rFonts w:cs="Arial"/>
              </w:rPr>
            </w:pPr>
            <w:r w:rsidRPr="0039705F">
              <w:rPr>
                <w:rFonts w:ascii="Arial" w:eastAsia="Arial" w:hAnsi="Arial" w:cs="Arial"/>
                <w:color w:val="373830"/>
                <w:lang w:val="en-US"/>
              </w:rPr>
              <w:t>Company</w:t>
            </w:r>
            <w:r w:rsidRPr="0039705F">
              <w:rPr>
                <w:rFonts w:ascii="Arial" w:eastAsia="Arial" w:hAnsi="Arial" w:cs="Arial"/>
                <w:color w:val="373830"/>
                <w:spacing w:val="-10"/>
                <w:lang w:val="en-US"/>
              </w:rPr>
              <w:t xml:space="preserve"> </w:t>
            </w:r>
            <w:r w:rsidRPr="0039705F">
              <w:rPr>
                <w:rFonts w:ascii="Arial" w:eastAsia="Arial" w:hAnsi="Arial" w:cs="Arial"/>
                <w:color w:val="373830"/>
                <w:spacing w:val="-4"/>
                <w:lang w:val="en-US"/>
              </w:rPr>
              <w:t>Name (for Invoice</w:t>
            </w:r>
            <w:r>
              <w:rPr>
                <w:rFonts w:ascii="Arial" w:eastAsia="Arial" w:hAnsi="Arial" w:cs="Arial"/>
                <w:color w:val="373830"/>
                <w:spacing w:val="-4"/>
                <w:lang w:val="en-US"/>
              </w:rPr>
              <w:t>):</w:t>
            </w:r>
          </w:p>
        </w:tc>
        <w:tc>
          <w:tcPr>
            <w:tcW w:w="5664" w:type="dxa"/>
            <w:tcBorders>
              <w:top w:val="single" w:sz="2" w:space="0" w:color="auto"/>
              <w:bottom w:val="single" w:sz="2" w:space="0" w:color="auto"/>
            </w:tcBorders>
            <w:vAlign w:val="bottom"/>
          </w:tcPr>
          <w:p w14:paraId="479FA708" w14:textId="77777777" w:rsidR="00FD751D" w:rsidRDefault="00FD751D" w:rsidP="00FD751D">
            <w:pPr>
              <w:rPr>
                <w:rFonts w:cs="Arial"/>
              </w:rPr>
            </w:pPr>
          </w:p>
        </w:tc>
      </w:tr>
      <w:tr w:rsidR="00FD751D" w14:paraId="067A43E7" w14:textId="77777777" w:rsidTr="00FD751D">
        <w:trPr>
          <w:trHeight w:val="510"/>
        </w:trPr>
        <w:tc>
          <w:tcPr>
            <w:tcW w:w="2830" w:type="dxa"/>
            <w:vAlign w:val="bottom"/>
          </w:tcPr>
          <w:p w14:paraId="3AFE318C" w14:textId="77777777" w:rsidR="00FD751D" w:rsidRDefault="00FD751D" w:rsidP="00FD751D">
            <w:pPr>
              <w:rPr>
                <w:rFonts w:cs="Arial"/>
              </w:rPr>
            </w:pPr>
            <w:r w:rsidRPr="0039705F">
              <w:rPr>
                <w:rFonts w:ascii="Arial" w:eastAsia="Arial" w:hAnsi="Arial" w:cs="Arial"/>
                <w:color w:val="373830"/>
                <w:lang w:val="en-US"/>
              </w:rPr>
              <w:t>Postal Address: (for Invoice)</w:t>
            </w:r>
            <w:r>
              <w:rPr>
                <w:rFonts w:ascii="Arial" w:eastAsia="Arial" w:hAnsi="Arial" w:cs="Arial"/>
                <w:color w:val="373830"/>
                <w:lang w:val="en-US"/>
              </w:rPr>
              <w:t>:</w:t>
            </w:r>
          </w:p>
        </w:tc>
        <w:tc>
          <w:tcPr>
            <w:tcW w:w="5664" w:type="dxa"/>
            <w:tcBorders>
              <w:top w:val="single" w:sz="2" w:space="0" w:color="auto"/>
              <w:bottom w:val="single" w:sz="2" w:space="0" w:color="auto"/>
            </w:tcBorders>
            <w:vAlign w:val="bottom"/>
          </w:tcPr>
          <w:p w14:paraId="44BFA06D" w14:textId="77777777" w:rsidR="00FD751D" w:rsidRDefault="00FD751D" w:rsidP="00FD751D">
            <w:pPr>
              <w:rPr>
                <w:rFonts w:cs="Arial"/>
              </w:rPr>
            </w:pPr>
          </w:p>
        </w:tc>
      </w:tr>
      <w:tr w:rsidR="00FD751D" w14:paraId="42080990" w14:textId="77777777" w:rsidTr="00FD751D">
        <w:trPr>
          <w:trHeight w:val="397"/>
        </w:trPr>
        <w:tc>
          <w:tcPr>
            <w:tcW w:w="2830" w:type="dxa"/>
            <w:vAlign w:val="center"/>
          </w:tcPr>
          <w:p w14:paraId="1B8BA147" w14:textId="77777777" w:rsidR="00FD751D" w:rsidRDefault="00FD751D" w:rsidP="00FD751D">
            <w:pPr>
              <w:rPr>
                <w:rFonts w:cs="Arial"/>
              </w:rPr>
            </w:pPr>
          </w:p>
        </w:tc>
        <w:tc>
          <w:tcPr>
            <w:tcW w:w="5664" w:type="dxa"/>
            <w:tcBorders>
              <w:top w:val="single" w:sz="2" w:space="0" w:color="auto"/>
              <w:bottom w:val="single" w:sz="2" w:space="0" w:color="auto"/>
            </w:tcBorders>
            <w:vAlign w:val="bottom"/>
          </w:tcPr>
          <w:p w14:paraId="56B6E8A6" w14:textId="77777777" w:rsidR="00FD751D" w:rsidRDefault="00FD751D" w:rsidP="00FD751D">
            <w:pPr>
              <w:rPr>
                <w:rFonts w:cs="Arial"/>
              </w:rPr>
            </w:pPr>
          </w:p>
        </w:tc>
      </w:tr>
      <w:tr w:rsidR="00FD751D" w14:paraId="29043266" w14:textId="77777777" w:rsidTr="00FD751D">
        <w:trPr>
          <w:trHeight w:val="397"/>
        </w:trPr>
        <w:tc>
          <w:tcPr>
            <w:tcW w:w="2830" w:type="dxa"/>
            <w:vAlign w:val="center"/>
          </w:tcPr>
          <w:p w14:paraId="4963AA4F" w14:textId="77777777" w:rsidR="00FD751D" w:rsidRDefault="00FD751D" w:rsidP="00FD751D">
            <w:pPr>
              <w:rPr>
                <w:rFonts w:cs="Arial"/>
              </w:rPr>
            </w:pPr>
          </w:p>
        </w:tc>
        <w:tc>
          <w:tcPr>
            <w:tcW w:w="5664" w:type="dxa"/>
            <w:tcBorders>
              <w:top w:val="single" w:sz="2" w:space="0" w:color="auto"/>
              <w:bottom w:val="single" w:sz="2" w:space="0" w:color="auto"/>
            </w:tcBorders>
            <w:vAlign w:val="bottom"/>
          </w:tcPr>
          <w:p w14:paraId="0F89801B" w14:textId="77777777" w:rsidR="00FD751D" w:rsidRDefault="00FD751D" w:rsidP="00FD751D">
            <w:pPr>
              <w:rPr>
                <w:rFonts w:cs="Arial"/>
              </w:rPr>
            </w:pPr>
          </w:p>
        </w:tc>
      </w:tr>
      <w:tr w:rsidR="00FD751D" w14:paraId="52989D26" w14:textId="77777777" w:rsidTr="00FD751D">
        <w:trPr>
          <w:trHeight w:val="397"/>
        </w:trPr>
        <w:tc>
          <w:tcPr>
            <w:tcW w:w="2830" w:type="dxa"/>
            <w:vAlign w:val="center"/>
          </w:tcPr>
          <w:p w14:paraId="210E3B70" w14:textId="77777777" w:rsidR="00FD751D" w:rsidRDefault="00FD751D" w:rsidP="00FD751D">
            <w:pPr>
              <w:rPr>
                <w:rFonts w:cs="Arial"/>
              </w:rPr>
            </w:pPr>
          </w:p>
        </w:tc>
        <w:tc>
          <w:tcPr>
            <w:tcW w:w="5664" w:type="dxa"/>
            <w:tcBorders>
              <w:top w:val="single" w:sz="2" w:space="0" w:color="auto"/>
              <w:bottom w:val="single" w:sz="2" w:space="0" w:color="auto"/>
            </w:tcBorders>
            <w:vAlign w:val="bottom"/>
          </w:tcPr>
          <w:p w14:paraId="3A0AFCFF" w14:textId="77777777" w:rsidR="00FD751D" w:rsidRDefault="00FD751D" w:rsidP="00FD751D">
            <w:pPr>
              <w:rPr>
                <w:rFonts w:cs="Arial"/>
              </w:rPr>
            </w:pPr>
          </w:p>
        </w:tc>
      </w:tr>
    </w:tbl>
    <w:p w14:paraId="43D1A4D4" w14:textId="77777777" w:rsidR="005F1185" w:rsidRDefault="005F1185" w:rsidP="005F1185">
      <w:pPr>
        <w:rPr>
          <w:rFonts w:cs="Arial"/>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2"/>
        <w:gridCol w:w="1134"/>
        <w:gridCol w:w="425"/>
        <w:gridCol w:w="420"/>
        <w:gridCol w:w="1565"/>
        <w:gridCol w:w="992"/>
        <w:gridCol w:w="3107"/>
        <w:gridCol w:w="10"/>
      </w:tblGrid>
      <w:tr w:rsidR="00FD751D" w14:paraId="12FA31A1" w14:textId="77777777" w:rsidTr="00FD751D">
        <w:trPr>
          <w:trHeight w:val="510"/>
        </w:trPr>
        <w:tc>
          <w:tcPr>
            <w:tcW w:w="1985" w:type="dxa"/>
            <w:gridSpan w:val="3"/>
            <w:vAlign w:val="bottom"/>
          </w:tcPr>
          <w:p w14:paraId="5CAD33AD" w14:textId="77777777" w:rsidR="00FD751D" w:rsidRDefault="00FD751D" w:rsidP="00FD751D">
            <w:pPr>
              <w:rPr>
                <w:rFonts w:cs="Arial"/>
              </w:rPr>
            </w:pPr>
            <w:r>
              <w:rPr>
                <w:rFonts w:cs="Arial"/>
              </w:rPr>
              <w:t>Telephone number:</w:t>
            </w:r>
          </w:p>
        </w:tc>
        <w:tc>
          <w:tcPr>
            <w:tcW w:w="2410" w:type="dxa"/>
            <w:gridSpan w:val="3"/>
            <w:tcBorders>
              <w:bottom w:val="single" w:sz="2" w:space="0" w:color="auto"/>
            </w:tcBorders>
            <w:vAlign w:val="bottom"/>
          </w:tcPr>
          <w:p w14:paraId="7BA46BCE" w14:textId="77777777" w:rsidR="00FD751D" w:rsidRDefault="00FD751D" w:rsidP="00FD751D">
            <w:pPr>
              <w:rPr>
                <w:rFonts w:cs="Arial"/>
              </w:rPr>
            </w:pPr>
          </w:p>
        </w:tc>
        <w:tc>
          <w:tcPr>
            <w:tcW w:w="992" w:type="dxa"/>
            <w:vAlign w:val="bottom"/>
          </w:tcPr>
          <w:p w14:paraId="6DC8B69E" w14:textId="77777777" w:rsidR="00FD751D" w:rsidRDefault="00FD751D" w:rsidP="00FD751D">
            <w:pPr>
              <w:rPr>
                <w:rFonts w:cs="Arial"/>
              </w:rPr>
            </w:pPr>
            <w:r>
              <w:rPr>
                <w:rFonts w:cs="Arial"/>
              </w:rPr>
              <w:t>Mobile number:</w:t>
            </w:r>
          </w:p>
        </w:tc>
        <w:tc>
          <w:tcPr>
            <w:tcW w:w="3117" w:type="dxa"/>
            <w:gridSpan w:val="2"/>
            <w:tcBorders>
              <w:bottom w:val="single" w:sz="2" w:space="0" w:color="auto"/>
            </w:tcBorders>
            <w:vAlign w:val="bottom"/>
          </w:tcPr>
          <w:p w14:paraId="4812C41C" w14:textId="77777777" w:rsidR="00FD751D" w:rsidRDefault="00FD751D" w:rsidP="00FD751D">
            <w:pPr>
              <w:rPr>
                <w:rFonts w:cs="Arial"/>
              </w:rPr>
            </w:pPr>
          </w:p>
        </w:tc>
      </w:tr>
      <w:tr w:rsidR="00FD751D" w14:paraId="244FACBB" w14:textId="77777777" w:rsidTr="00FD751D">
        <w:trPr>
          <w:gridAfter w:val="1"/>
          <w:wAfter w:w="10" w:type="dxa"/>
          <w:trHeight w:val="510"/>
        </w:trPr>
        <w:tc>
          <w:tcPr>
            <w:tcW w:w="851" w:type="dxa"/>
            <w:gridSpan w:val="2"/>
            <w:vAlign w:val="bottom"/>
          </w:tcPr>
          <w:p w14:paraId="234E9D98" w14:textId="77777777" w:rsidR="00FD751D" w:rsidRDefault="00FD751D" w:rsidP="00D804CF">
            <w:pPr>
              <w:rPr>
                <w:rFonts w:cs="Arial"/>
              </w:rPr>
            </w:pPr>
            <w:r>
              <w:rPr>
                <w:rFonts w:ascii="Arial" w:eastAsia="Arial" w:hAnsi="Arial" w:cs="Arial"/>
                <w:color w:val="373830"/>
                <w:lang w:val="en-US"/>
              </w:rPr>
              <w:t>Email</w:t>
            </w:r>
            <w:r w:rsidRPr="0039705F">
              <w:rPr>
                <w:rFonts w:ascii="Arial" w:eastAsia="Arial" w:hAnsi="Arial" w:cs="Arial"/>
                <w:color w:val="373830"/>
                <w:lang w:val="en-US"/>
              </w:rPr>
              <w:t>:</w:t>
            </w:r>
          </w:p>
        </w:tc>
        <w:tc>
          <w:tcPr>
            <w:tcW w:w="7643" w:type="dxa"/>
            <w:gridSpan w:val="6"/>
            <w:tcBorders>
              <w:bottom w:val="single" w:sz="2" w:space="0" w:color="auto"/>
            </w:tcBorders>
            <w:vAlign w:val="bottom"/>
          </w:tcPr>
          <w:p w14:paraId="1A009B3A" w14:textId="77777777" w:rsidR="00FD751D" w:rsidRDefault="00FD751D" w:rsidP="00D804CF">
            <w:pPr>
              <w:rPr>
                <w:rFonts w:cs="Arial"/>
              </w:rPr>
            </w:pPr>
          </w:p>
        </w:tc>
      </w:tr>
      <w:tr w:rsidR="00FD751D" w14:paraId="30449AE2" w14:textId="77777777" w:rsidTr="00FD751D">
        <w:trPr>
          <w:gridAfter w:val="1"/>
          <w:wAfter w:w="10" w:type="dxa"/>
          <w:trHeight w:val="680"/>
        </w:trPr>
        <w:tc>
          <w:tcPr>
            <w:tcW w:w="2410" w:type="dxa"/>
            <w:gridSpan w:val="4"/>
            <w:vAlign w:val="bottom"/>
          </w:tcPr>
          <w:p w14:paraId="1FA23F4D" w14:textId="77777777" w:rsidR="00FD751D" w:rsidRDefault="00FD751D" w:rsidP="00D804CF">
            <w:pPr>
              <w:rPr>
                <w:rFonts w:cs="Arial"/>
              </w:rPr>
            </w:pPr>
            <w:r>
              <w:rPr>
                <w:rFonts w:ascii="Arial" w:eastAsia="Arial" w:hAnsi="Arial" w:cs="Arial"/>
                <w:color w:val="373830"/>
                <w:lang w:val="en-US"/>
              </w:rPr>
              <w:t>Sponsorship requested:</w:t>
            </w:r>
          </w:p>
        </w:tc>
        <w:tc>
          <w:tcPr>
            <w:tcW w:w="6084" w:type="dxa"/>
            <w:gridSpan w:val="4"/>
            <w:tcBorders>
              <w:top w:val="single" w:sz="2" w:space="0" w:color="auto"/>
              <w:bottom w:val="single" w:sz="2" w:space="0" w:color="auto"/>
            </w:tcBorders>
            <w:vAlign w:val="bottom"/>
          </w:tcPr>
          <w:p w14:paraId="2E633DBF" w14:textId="77777777" w:rsidR="00FD751D" w:rsidRDefault="00FD751D" w:rsidP="00D804CF">
            <w:pPr>
              <w:rPr>
                <w:rFonts w:cs="Arial"/>
              </w:rPr>
            </w:pPr>
          </w:p>
        </w:tc>
      </w:tr>
      <w:tr w:rsidR="00FD751D" w14:paraId="10D902DD" w14:textId="77777777" w:rsidTr="00D804CF">
        <w:trPr>
          <w:gridAfter w:val="1"/>
          <w:wAfter w:w="10" w:type="dxa"/>
          <w:trHeight w:val="397"/>
        </w:trPr>
        <w:tc>
          <w:tcPr>
            <w:tcW w:w="2830" w:type="dxa"/>
            <w:gridSpan w:val="5"/>
            <w:vAlign w:val="center"/>
          </w:tcPr>
          <w:p w14:paraId="52F6A96A" w14:textId="77777777" w:rsidR="00FD751D" w:rsidRDefault="00FD751D" w:rsidP="00D804CF">
            <w:pPr>
              <w:rPr>
                <w:rFonts w:cs="Arial"/>
              </w:rPr>
            </w:pPr>
          </w:p>
        </w:tc>
        <w:tc>
          <w:tcPr>
            <w:tcW w:w="5664" w:type="dxa"/>
            <w:gridSpan w:val="3"/>
            <w:tcBorders>
              <w:top w:val="single" w:sz="2" w:space="0" w:color="auto"/>
              <w:bottom w:val="single" w:sz="2" w:space="0" w:color="auto"/>
            </w:tcBorders>
            <w:vAlign w:val="bottom"/>
          </w:tcPr>
          <w:p w14:paraId="5BCE3520" w14:textId="77777777" w:rsidR="00FD751D" w:rsidRDefault="00FD751D" w:rsidP="00D804CF">
            <w:pPr>
              <w:rPr>
                <w:rFonts w:cs="Arial"/>
              </w:rPr>
            </w:pPr>
          </w:p>
        </w:tc>
      </w:tr>
      <w:tr w:rsidR="00FD751D" w14:paraId="088670C7" w14:textId="77777777" w:rsidTr="00FD751D">
        <w:trPr>
          <w:gridAfter w:val="1"/>
          <w:wAfter w:w="10" w:type="dxa"/>
          <w:trHeight w:val="170"/>
        </w:trPr>
        <w:tc>
          <w:tcPr>
            <w:tcW w:w="2410" w:type="dxa"/>
            <w:gridSpan w:val="4"/>
            <w:vAlign w:val="bottom"/>
          </w:tcPr>
          <w:p w14:paraId="704FA3E3" w14:textId="77777777" w:rsidR="00FD751D" w:rsidRDefault="00FD751D" w:rsidP="00D804CF">
            <w:pPr>
              <w:rPr>
                <w:rFonts w:cs="Arial"/>
              </w:rPr>
            </w:pPr>
          </w:p>
        </w:tc>
        <w:tc>
          <w:tcPr>
            <w:tcW w:w="6084" w:type="dxa"/>
            <w:gridSpan w:val="4"/>
            <w:tcBorders>
              <w:top w:val="single" w:sz="2" w:space="0" w:color="auto"/>
            </w:tcBorders>
            <w:vAlign w:val="bottom"/>
          </w:tcPr>
          <w:p w14:paraId="3A4F1FDF" w14:textId="77777777" w:rsidR="00FD751D" w:rsidRDefault="00FD751D" w:rsidP="00D804CF">
            <w:pPr>
              <w:rPr>
                <w:rFonts w:cs="Arial"/>
              </w:rPr>
            </w:pPr>
          </w:p>
        </w:tc>
      </w:tr>
      <w:tr w:rsidR="007F442A" w14:paraId="53CDB468" w14:textId="77777777" w:rsidTr="007F442A">
        <w:trPr>
          <w:trHeight w:val="454"/>
        </w:trPr>
        <w:tc>
          <w:tcPr>
            <w:tcW w:w="709" w:type="dxa"/>
            <w:vAlign w:val="bottom"/>
          </w:tcPr>
          <w:p w14:paraId="28A12FB4" w14:textId="77777777" w:rsidR="007F442A" w:rsidRDefault="007F442A" w:rsidP="00D804CF">
            <w:pPr>
              <w:rPr>
                <w:rFonts w:cs="Arial"/>
              </w:rPr>
            </w:pPr>
            <w:r>
              <w:rPr>
                <w:rFonts w:cs="Arial"/>
              </w:rPr>
              <w:t>Cost:</w:t>
            </w:r>
          </w:p>
        </w:tc>
        <w:tc>
          <w:tcPr>
            <w:tcW w:w="7795" w:type="dxa"/>
            <w:gridSpan w:val="8"/>
            <w:tcBorders>
              <w:bottom w:val="single" w:sz="2" w:space="0" w:color="auto"/>
            </w:tcBorders>
            <w:vAlign w:val="bottom"/>
          </w:tcPr>
          <w:p w14:paraId="4AAFC2B7" w14:textId="77777777" w:rsidR="007F442A" w:rsidRDefault="007F442A" w:rsidP="00D804CF">
            <w:pPr>
              <w:rPr>
                <w:rFonts w:cs="Arial"/>
              </w:rPr>
            </w:pPr>
          </w:p>
        </w:tc>
      </w:tr>
    </w:tbl>
    <w:p w14:paraId="158ED007" w14:textId="77777777" w:rsidR="0039705F" w:rsidRDefault="0039705F" w:rsidP="0039705F">
      <w:pPr>
        <w:widowControl w:val="0"/>
        <w:autoSpaceDE w:val="0"/>
        <w:autoSpaceDN w:val="0"/>
        <w:rPr>
          <w:rFonts w:ascii="Arial" w:eastAsia="Arial" w:hAnsi="Arial" w:cs="Arial"/>
          <w:lang w:val="en-US"/>
        </w:rPr>
      </w:pPr>
    </w:p>
    <w:p w14:paraId="22CF52A5" w14:textId="77777777" w:rsidR="007F442A" w:rsidRDefault="007F442A" w:rsidP="0039705F">
      <w:pPr>
        <w:widowControl w:val="0"/>
        <w:autoSpaceDE w:val="0"/>
        <w:autoSpaceDN w:val="0"/>
        <w:rPr>
          <w:rFonts w:ascii="Arial" w:eastAsia="Arial" w:hAnsi="Arial" w:cs="Arial"/>
          <w:lang w:val="en-US"/>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109"/>
      </w:tblGrid>
      <w:tr w:rsidR="007F442A" w14:paraId="1E4BAACC" w14:textId="77777777" w:rsidTr="007F442A">
        <w:trPr>
          <w:trHeight w:val="510"/>
        </w:trPr>
        <w:tc>
          <w:tcPr>
            <w:tcW w:w="1134" w:type="dxa"/>
            <w:vAlign w:val="bottom"/>
          </w:tcPr>
          <w:p w14:paraId="06A23CF7" w14:textId="77777777" w:rsidR="007F442A" w:rsidRDefault="007F442A" w:rsidP="007F442A">
            <w:pPr>
              <w:rPr>
                <w:rFonts w:cs="Arial"/>
              </w:rPr>
            </w:pPr>
            <w:r>
              <w:rPr>
                <w:rFonts w:cs="Arial"/>
              </w:rPr>
              <w:t>Signature:</w:t>
            </w:r>
          </w:p>
        </w:tc>
        <w:tc>
          <w:tcPr>
            <w:tcW w:w="4109" w:type="dxa"/>
            <w:tcBorders>
              <w:bottom w:val="single" w:sz="2" w:space="0" w:color="auto"/>
            </w:tcBorders>
            <w:vAlign w:val="bottom"/>
          </w:tcPr>
          <w:p w14:paraId="19098BFA" w14:textId="77777777" w:rsidR="007F442A" w:rsidRDefault="007F442A" w:rsidP="00D804CF">
            <w:pPr>
              <w:rPr>
                <w:rFonts w:cs="Arial"/>
              </w:rPr>
            </w:pPr>
          </w:p>
        </w:tc>
      </w:tr>
    </w:tbl>
    <w:p w14:paraId="57E417B2" w14:textId="77777777" w:rsidR="0039705F" w:rsidRPr="0039705F" w:rsidRDefault="0039705F" w:rsidP="0039705F">
      <w:pPr>
        <w:widowControl w:val="0"/>
        <w:autoSpaceDE w:val="0"/>
        <w:autoSpaceDN w:val="0"/>
        <w:spacing w:before="3"/>
        <w:rPr>
          <w:rFonts w:ascii="Arial" w:eastAsia="Arial" w:hAnsi="Arial" w:cs="Arial"/>
          <w:sz w:val="25"/>
          <w:lang w:val="en-US"/>
        </w:rPr>
      </w:pPr>
    </w:p>
    <w:p w14:paraId="646DDB5B" w14:textId="77777777" w:rsidR="0039705F" w:rsidRPr="0039705F" w:rsidRDefault="0039705F" w:rsidP="007F442A">
      <w:pPr>
        <w:pStyle w:val="BodyText"/>
        <w:ind w:left="709"/>
        <w:rPr>
          <w:lang w:val="en-US"/>
        </w:rPr>
      </w:pPr>
      <w:r w:rsidRPr="0039705F">
        <w:rPr>
          <w:noProof/>
          <w:lang w:val="en-US"/>
        </w:rPr>
        <mc:AlternateContent>
          <mc:Choice Requires="wps">
            <w:drawing>
              <wp:anchor distT="0" distB="0" distL="0" distR="0" simplePos="0" relativeHeight="251658242" behindDoc="0" locked="0" layoutInCell="1" allowOverlap="1" wp14:anchorId="629814B0" wp14:editId="7F5E9992">
                <wp:simplePos x="0" y="0"/>
                <wp:positionH relativeFrom="page">
                  <wp:posOffset>1206500</wp:posOffset>
                </wp:positionH>
                <wp:positionV relativeFrom="paragraph">
                  <wp:posOffset>19690</wp:posOffset>
                </wp:positionV>
                <wp:extent cx="177204" cy="177204"/>
                <wp:effectExtent l="0" t="0" r="13335" b="13335"/>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204" cy="177204"/>
                        </a:xfrm>
                        <a:custGeom>
                          <a:avLst/>
                          <a:gdLst/>
                          <a:ahLst/>
                          <a:cxnLst/>
                          <a:rect l="l" t="t" r="r" b="b"/>
                          <a:pathLst>
                            <a:path w="233679" h="233679">
                              <a:moveTo>
                                <a:pt x="0" y="233172"/>
                              </a:moveTo>
                              <a:lnTo>
                                <a:pt x="233172" y="233172"/>
                              </a:lnTo>
                              <a:lnTo>
                                <a:pt x="233172" y="0"/>
                              </a:lnTo>
                              <a:lnTo>
                                <a:pt x="0" y="0"/>
                              </a:lnTo>
                              <a:lnTo>
                                <a:pt x="0" y="233172"/>
                              </a:lnTo>
                              <a:close/>
                            </a:path>
                          </a:pathLst>
                        </a:custGeom>
                        <a:ln w="9143">
                          <a:solidFill>
                            <a:srgbClr val="37383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966D2" id="Graphic 45" o:spid="_x0000_s1026" style="position:absolute;margin-left:95pt;margin-top:1.55pt;width:13.95pt;height:13.95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33679,23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" path="m,233172r233172,l233172,,,,,233172xe" filled="f" strokecolor="#373830" strokeweight=".25397mm">
                <v:path arrowok="t"/>
                <w10:wrap anchorx="page"/>
              </v:shape>
            </w:pict>
          </mc:Fallback>
        </mc:AlternateContent>
      </w:r>
      <w:r w:rsidRPr="0039705F">
        <w:rPr>
          <w:lang w:val="en-US"/>
        </w:rPr>
        <w:t>I</w:t>
      </w:r>
      <w:r w:rsidRPr="0039705F">
        <w:rPr>
          <w:spacing w:val="-4"/>
          <w:lang w:val="en-US"/>
        </w:rPr>
        <w:t xml:space="preserve"> </w:t>
      </w:r>
      <w:r w:rsidRPr="0039705F">
        <w:rPr>
          <w:lang w:val="en-US"/>
        </w:rPr>
        <w:t>have</w:t>
      </w:r>
      <w:r w:rsidRPr="0039705F">
        <w:rPr>
          <w:spacing w:val="-4"/>
          <w:lang w:val="en-US"/>
        </w:rPr>
        <w:t xml:space="preserve"> </w:t>
      </w:r>
      <w:r w:rsidRPr="0039705F">
        <w:rPr>
          <w:lang w:val="en-US"/>
        </w:rPr>
        <w:t>read,</w:t>
      </w:r>
      <w:r w:rsidRPr="0039705F">
        <w:rPr>
          <w:spacing w:val="-2"/>
          <w:lang w:val="en-US"/>
        </w:rPr>
        <w:t xml:space="preserve"> </w:t>
      </w:r>
      <w:r w:rsidRPr="0039705F">
        <w:rPr>
          <w:lang w:val="en-US"/>
        </w:rPr>
        <w:t>understood</w:t>
      </w:r>
      <w:r w:rsidRPr="0039705F">
        <w:rPr>
          <w:spacing w:val="-2"/>
          <w:lang w:val="en-US"/>
        </w:rPr>
        <w:t xml:space="preserve"> </w:t>
      </w:r>
      <w:r w:rsidRPr="0039705F">
        <w:rPr>
          <w:lang w:val="en-US"/>
        </w:rPr>
        <w:t>and</w:t>
      </w:r>
      <w:r w:rsidRPr="0039705F">
        <w:rPr>
          <w:spacing w:val="-4"/>
          <w:lang w:val="en-US"/>
        </w:rPr>
        <w:t xml:space="preserve"> </w:t>
      </w:r>
      <w:r w:rsidRPr="0039705F">
        <w:rPr>
          <w:lang w:val="en-US"/>
        </w:rPr>
        <w:t>agree</w:t>
      </w:r>
      <w:r w:rsidRPr="0039705F">
        <w:rPr>
          <w:spacing w:val="-4"/>
          <w:lang w:val="en-US"/>
        </w:rPr>
        <w:t xml:space="preserve"> </w:t>
      </w:r>
      <w:r w:rsidRPr="0039705F">
        <w:rPr>
          <w:lang w:val="en-US"/>
        </w:rPr>
        <w:t>to</w:t>
      </w:r>
      <w:r w:rsidRPr="0039705F">
        <w:rPr>
          <w:spacing w:val="-2"/>
          <w:lang w:val="en-US"/>
        </w:rPr>
        <w:t xml:space="preserve"> </w:t>
      </w:r>
      <w:r w:rsidRPr="0039705F">
        <w:rPr>
          <w:lang w:val="en-US"/>
        </w:rPr>
        <w:t>the</w:t>
      </w:r>
      <w:r w:rsidRPr="0039705F">
        <w:rPr>
          <w:spacing w:val="-3"/>
          <w:lang w:val="en-US"/>
        </w:rPr>
        <w:t xml:space="preserve"> </w:t>
      </w:r>
      <w:r w:rsidRPr="0039705F">
        <w:rPr>
          <w:lang w:val="en-US"/>
        </w:rPr>
        <w:t>terms</w:t>
      </w:r>
      <w:r w:rsidRPr="0039705F">
        <w:rPr>
          <w:spacing w:val="-3"/>
          <w:lang w:val="en-US"/>
        </w:rPr>
        <w:t xml:space="preserve"> </w:t>
      </w:r>
      <w:r w:rsidRPr="0039705F">
        <w:rPr>
          <w:lang w:val="en-US"/>
        </w:rPr>
        <w:t>and</w:t>
      </w:r>
      <w:r w:rsidRPr="0039705F">
        <w:rPr>
          <w:spacing w:val="-4"/>
          <w:lang w:val="en-US"/>
        </w:rPr>
        <w:t xml:space="preserve"> </w:t>
      </w:r>
      <w:r w:rsidRPr="0039705F">
        <w:rPr>
          <w:lang w:val="en-US"/>
        </w:rPr>
        <w:t>conditions</w:t>
      </w:r>
      <w:r w:rsidRPr="0039705F">
        <w:rPr>
          <w:spacing w:val="-3"/>
          <w:lang w:val="en-US"/>
        </w:rPr>
        <w:t xml:space="preserve"> </w:t>
      </w:r>
      <w:r w:rsidRPr="0039705F">
        <w:rPr>
          <w:lang w:val="en-US"/>
        </w:rPr>
        <w:t>and</w:t>
      </w:r>
      <w:r w:rsidRPr="0039705F">
        <w:rPr>
          <w:spacing w:val="-2"/>
          <w:lang w:val="en-US"/>
        </w:rPr>
        <w:t xml:space="preserve"> </w:t>
      </w:r>
      <w:r w:rsidRPr="0039705F">
        <w:rPr>
          <w:lang w:val="en-US"/>
        </w:rPr>
        <w:t>cancellation</w:t>
      </w:r>
      <w:r w:rsidRPr="0039705F">
        <w:rPr>
          <w:spacing w:val="-4"/>
          <w:lang w:val="en-US"/>
        </w:rPr>
        <w:t xml:space="preserve"> </w:t>
      </w:r>
      <w:r w:rsidRPr="0039705F">
        <w:rPr>
          <w:lang w:val="en-US"/>
        </w:rPr>
        <w:t>policy</w:t>
      </w:r>
      <w:r w:rsidRPr="0039705F">
        <w:rPr>
          <w:spacing w:val="-7"/>
          <w:lang w:val="en-US"/>
        </w:rPr>
        <w:t xml:space="preserve"> </w:t>
      </w:r>
      <w:r w:rsidRPr="0039705F">
        <w:rPr>
          <w:lang w:val="en-US"/>
        </w:rPr>
        <w:t>as stated in the Sponsorship Prospectu</w:t>
      </w:r>
      <w:r w:rsidR="007F442A">
        <w:rPr>
          <w:lang w:val="en-US"/>
        </w:rPr>
        <w:t>s (pl</w:t>
      </w:r>
      <w:r w:rsidRPr="0039705F">
        <w:rPr>
          <w:lang w:val="en-US"/>
        </w:rPr>
        <w:t>ease tick</w:t>
      </w:r>
      <w:r w:rsidR="007F442A">
        <w:rPr>
          <w:lang w:val="en-US"/>
        </w:rPr>
        <w:t>)</w:t>
      </w:r>
      <w:r w:rsidRPr="0039705F">
        <w:rPr>
          <w:lang w:val="en-US"/>
        </w:rPr>
        <w:t>.</w:t>
      </w:r>
    </w:p>
    <w:p w14:paraId="4147ED20" w14:textId="77777777" w:rsidR="0039705F" w:rsidRPr="0039705F" w:rsidRDefault="0039705F" w:rsidP="0039705F">
      <w:pPr>
        <w:widowControl w:val="0"/>
        <w:autoSpaceDE w:val="0"/>
        <w:autoSpaceDN w:val="0"/>
        <w:spacing w:before="6"/>
        <w:rPr>
          <w:rFonts w:ascii="Arial" w:eastAsia="Arial" w:hAnsi="Arial" w:cs="Arial"/>
          <w:sz w:val="29"/>
          <w:lang w:val="en-US"/>
        </w:rPr>
      </w:pPr>
    </w:p>
    <w:p w14:paraId="7F60BA7D" w14:textId="77777777" w:rsidR="0039705F" w:rsidRDefault="0039705F" w:rsidP="0039705F">
      <w:pPr>
        <w:widowControl w:val="0"/>
        <w:autoSpaceDE w:val="0"/>
        <w:autoSpaceDN w:val="0"/>
        <w:ind w:left="142"/>
        <w:rPr>
          <w:rFonts w:ascii="Arial" w:eastAsia="Arial" w:hAnsi="Arial" w:cs="Arial"/>
          <w:b/>
          <w:color w:val="373830"/>
          <w:spacing w:val="-5"/>
          <w:szCs w:val="22"/>
          <w:lang w:val="en-US"/>
        </w:rPr>
      </w:pPr>
      <w:r w:rsidRPr="0039705F">
        <w:rPr>
          <w:rFonts w:ascii="Arial" w:eastAsia="Arial" w:hAnsi="Arial" w:cs="Arial"/>
          <w:b/>
          <w:color w:val="373830"/>
          <w:szCs w:val="22"/>
          <w:lang w:val="en-US"/>
        </w:rPr>
        <w:t>Return</w:t>
      </w:r>
      <w:r w:rsidRPr="0039705F">
        <w:rPr>
          <w:rFonts w:ascii="Arial" w:eastAsia="Arial" w:hAnsi="Arial" w:cs="Arial"/>
          <w:b/>
          <w:color w:val="373830"/>
          <w:spacing w:val="-8"/>
          <w:szCs w:val="22"/>
          <w:lang w:val="en-US"/>
        </w:rPr>
        <w:t xml:space="preserve"> </w:t>
      </w:r>
      <w:r w:rsidRPr="0039705F">
        <w:rPr>
          <w:rFonts w:ascii="Arial" w:eastAsia="Arial" w:hAnsi="Arial" w:cs="Arial"/>
          <w:b/>
          <w:color w:val="373830"/>
          <w:spacing w:val="-5"/>
          <w:szCs w:val="22"/>
          <w:lang w:val="en-US"/>
        </w:rPr>
        <w:t>to:</w:t>
      </w:r>
    </w:p>
    <w:p w14:paraId="19F72056" w14:textId="2EB6CAE6" w:rsidR="00291DA6" w:rsidRPr="0039705F" w:rsidRDefault="00FA6B0C" w:rsidP="0039705F">
      <w:pPr>
        <w:widowControl w:val="0"/>
        <w:autoSpaceDE w:val="0"/>
        <w:autoSpaceDN w:val="0"/>
        <w:ind w:left="142"/>
        <w:rPr>
          <w:rFonts w:ascii="Arial" w:eastAsia="Arial" w:hAnsi="Arial" w:cs="Arial"/>
          <w:b/>
          <w:szCs w:val="22"/>
          <w:lang w:val="en-US"/>
        </w:rPr>
      </w:pPr>
      <w:r>
        <w:t>B3</w:t>
      </w:r>
      <w:r w:rsidR="00291DA6">
        <w:t xml:space="preserve"> </w:t>
      </w:r>
      <w:r>
        <w:t>20</w:t>
      </w:r>
      <w:r w:rsidR="00291DA6">
        <w:t>25</w:t>
      </w:r>
    </w:p>
    <w:p w14:paraId="3CDF53C2" w14:textId="77777777" w:rsidR="0039705F" w:rsidRPr="0039705F" w:rsidRDefault="0039705F" w:rsidP="0039705F">
      <w:pPr>
        <w:widowControl w:val="0"/>
        <w:autoSpaceDE w:val="0"/>
        <w:autoSpaceDN w:val="0"/>
        <w:spacing w:before="39"/>
        <w:ind w:left="142"/>
        <w:rPr>
          <w:rFonts w:ascii="Arial" w:eastAsia="Arial" w:hAnsi="Arial" w:cs="Arial"/>
          <w:lang w:val="en-US"/>
        </w:rPr>
      </w:pPr>
      <w:r w:rsidRPr="0039705F">
        <w:rPr>
          <w:rFonts w:ascii="Arial" w:eastAsia="Arial" w:hAnsi="Arial" w:cs="Arial"/>
          <w:color w:val="373830"/>
          <w:lang w:val="en-US"/>
        </w:rPr>
        <w:t>Yvonne</w:t>
      </w:r>
      <w:r w:rsidRPr="0039705F">
        <w:rPr>
          <w:rFonts w:ascii="Arial" w:eastAsia="Arial" w:hAnsi="Arial" w:cs="Arial"/>
          <w:color w:val="373830"/>
          <w:spacing w:val="-9"/>
          <w:lang w:val="en-US"/>
        </w:rPr>
        <w:t xml:space="preserve"> </w:t>
      </w:r>
      <w:r w:rsidRPr="0039705F">
        <w:rPr>
          <w:rFonts w:ascii="Arial" w:eastAsia="Arial" w:hAnsi="Arial" w:cs="Arial"/>
          <w:color w:val="373830"/>
          <w:spacing w:val="-2"/>
          <w:lang w:val="en-US"/>
        </w:rPr>
        <w:t>McDiarmid</w:t>
      </w:r>
    </w:p>
    <w:p w14:paraId="5E9D072D" w14:textId="77777777" w:rsidR="0039705F" w:rsidRPr="0039705F" w:rsidRDefault="0039705F" w:rsidP="007F442A">
      <w:pPr>
        <w:widowControl w:val="0"/>
        <w:autoSpaceDE w:val="0"/>
        <w:autoSpaceDN w:val="0"/>
        <w:spacing w:before="34" w:line="276" w:lineRule="auto"/>
        <w:ind w:left="142" w:right="5243"/>
        <w:rPr>
          <w:rFonts w:ascii="Arial" w:eastAsia="Arial" w:hAnsi="Arial" w:cs="Arial"/>
          <w:lang w:val="en-US"/>
        </w:rPr>
      </w:pPr>
      <w:r w:rsidRPr="0039705F">
        <w:rPr>
          <w:rFonts w:ascii="Arial" w:eastAsia="Arial" w:hAnsi="Arial" w:cs="Arial"/>
          <w:color w:val="373830"/>
          <w:lang w:val="en-US"/>
        </w:rPr>
        <w:t>Events</w:t>
      </w:r>
      <w:r w:rsidRPr="0039705F">
        <w:rPr>
          <w:rFonts w:ascii="Arial" w:eastAsia="Arial" w:hAnsi="Arial" w:cs="Arial"/>
          <w:color w:val="373830"/>
          <w:spacing w:val="-12"/>
          <w:lang w:val="en-US"/>
        </w:rPr>
        <w:t xml:space="preserve"> </w:t>
      </w:r>
      <w:r w:rsidRPr="0039705F">
        <w:rPr>
          <w:rFonts w:ascii="Arial" w:eastAsia="Arial" w:hAnsi="Arial" w:cs="Arial"/>
          <w:color w:val="373830"/>
          <w:lang w:val="en-US"/>
        </w:rPr>
        <w:t>&amp;</w:t>
      </w:r>
      <w:r w:rsidRPr="0039705F">
        <w:rPr>
          <w:rFonts w:ascii="Arial" w:eastAsia="Arial" w:hAnsi="Arial" w:cs="Arial"/>
          <w:color w:val="373830"/>
          <w:spacing w:val="-14"/>
          <w:lang w:val="en-US"/>
        </w:rPr>
        <w:t xml:space="preserve"> </w:t>
      </w:r>
      <w:r w:rsidRPr="0039705F">
        <w:rPr>
          <w:rFonts w:ascii="Arial" w:eastAsia="Arial" w:hAnsi="Arial" w:cs="Arial"/>
          <w:color w:val="373830"/>
          <w:lang w:val="en-US"/>
        </w:rPr>
        <w:t>Operations</w:t>
      </w:r>
      <w:r w:rsidRPr="0039705F">
        <w:rPr>
          <w:rFonts w:ascii="Arial" w:eastAsia="Arial" w:hAnsi="Arial" w:cs="Arial"/>
          <w:color w:val="373830"/>
          <w:spacing w:val="-11"/>
          <w:lang w:val="en-US"/>
        </w:rPr>
        <w:t xml:space="preserve"> </w:t>
      </w:r>
      <w:r w:rsidRPr="0039705F">
        <w:rPr>
          <w:rFonts w:ascii="Arial" w:eastAsia="Arial" w:hAnsi="Arial" w:cs="Arial"/>
          <w:color w:val="373830"/>
          <w:lang w:val="en-US"/>
        </w:rPr>
        <w:t xml:space="preserve">Manager Plant &amp; Food Research </w:t>
      </w:r>
      <w:r w:rsidR="007F442A">
        <w:rPr>
          <w:rFonts w:ascii="Arial" w:eastAsia="Arial" w:hAnsi="Arial" w:cs="Arial"/>
          <w:color w:val="373830"/>
          <w:lang w:val="en-US"/>
        </w:rPr>
        <w:br/>
      </w:r>
      <w:r w:rsidRPr="0039705F">
        <w:rPr>
          <w:rFonts w:ascii="Arial" w:eastAsia="Arial" w:hAnsi="Arial" w:cs="Arial"/>
          <w:color w:val="373830"/>
          <w:lang w:val="en-US"/>
        </w:rPr>
        <w:t>Private Bag 92169</w:t>
      </w:r>
    </w:p>
    <w:p w14:paraId="4929310C" w14:textId="77777777" w:rsidR="007F442A" w:rsidRDefault="0039705F" w:rsidP="0039705F">
      <w:pPr>
        <w:widowControl w:val="0"/>
        <w:autoSpaceDE w:val="0"/>
        <w:autoSpaceDN w:val="0"/>
        <w:spacing w:before="1"/>
        <w:ind w:left="142"/>
        <w:rPr>
          <w:rFonts w:ascii="Arial" w:eastAsia="Arial" w:hAnsi="Arial" w:cs="Arial"/>
          <w:color w:val="373830"/>
          <w:lang w:val="en-US"/>
        </w:rPr>
      </w:pPr>
      <w:r w:rsidRPr="0039705F">
        <w:rPr>
          <w:rFonts w:ascii="Arial" w:eastAsia="Arial" w:hAnsi="Arial" w:cs="Arial"/>
          <w:color w:val="373830"/>
          <w:lang w:val="en-US"/>
        </w:rPr>
        <w:t>Auckland</w:t>
      </w:r>
      <w:r w:rsidRPr="0039705F">
        <w:rPr>
          <w:rFonts w:ascii="Arial" w:eastAsia="Arial" w:hAnsi="Arial" w:cs="Arial"/>
          <w:color w:val="373830"/>
          <w:spacing w:val="-7"/>
          <w:lang w:val="en-US"/>
        </w:rPr>
        <w:t xml:space="preserve"> </w:t>
      </w:r>
      <w:r w:rsidRPr="0039705F">
        <w:rPr>
          <w:rFonts w:ascii="Arial" w:eastAsia="Arial" w:hAnsi="Arial" w:cs="Arial"/>
          <w:color w:val="373830"/>
          <w:lang w:val="en-US"/>
        </w:rPr>
        <w:t>1142</w:t>
      </w:r>
    </w:p>
    <w:p w14:paraId="4C4B822F" w14:textId="77777777" w:rsidR="0039705F" w:rsidRPr="0039705F" w:rsidRDefault="0039705F" w:rsidP="0039705F">
      <w:pPr>
        <w:widowControl w:val="0"/>
        <w:autoSpaceDE w:val="0"/>
        <w:autoSpaceDN w:val="0"/>
        <w:spacing w:before="1"/>
        <w:ind w:left="142"/>
        <w:rPr>
          <w:rFonts w:ascii="Arial" w:eastAsia="Arial" w:hAnsi="Arial" w:cs="Arial"/>
          <w:lang w:val="en-US"/>
        </w:rPr>
      </w:pPr>
      <w:r w:rsidRPr="0039705F">
        <w:rPr>
          <w:rFonts w:ascii="Arial" w:eastAsia="Arial" w:hAnsi="Arial" w:cs="Arial"/>
          <w:color w:val="373830"/>
          <w:lang w:val="en-US"/>
        </w:rPr>
        <w:t>New</w:t>
      </w:r>
      <w:r w:rsidRPr="0039705F">
        <w:rPr>
          <w:rFonts w:ascii="Arial" w:eastAsia="Arial" w:hAnsi="Arial" w:cs="Arial"/>
          <w:color w:val="373830"/>
          <w:spacing w:val="-7"/>
          <w:lang w:val="en-US"/>
        </w:rPr>
        <w:t xml:space="preserve"> </w:t>
      </w:r>
      <w:r w:rsidRPr="0039705F">
        <w:rPr>
          <w:rFonts w:ascii="Arial" w:eastAsia="Arial" w:hAnsi="Arial" w:cs="Arial"/>
          <w:color w:val="373830"/>
          <w:spacing w:val="-2"/>
          <w:lang w:val="en-US"/>
        </w:rPr>
        <w:t>Zealand</w:t>
      </w:r>
    </w:p>
    <w:p w14:paraId="07CE2356" w14:textId="77777777" w:rsidR="0039705F" w:rsidRPr="0039705F" w:rsidRDefault="0039705F" w:rsidP="0039705F">
      <w:pPr>
        <w:widowControl w:val="0"/>
        <w:autoSpaceDE w:val="0"/>
        <w:autoSpaceDN w:val="0"/>
        <w:spacing w:before="6"/>
        <w:rPr>
          <w:rFonts w:ascii="Arial" w:eastAsia="Arial" w:hAnsi="Arial" w:cs="Arial"/>
          <w:lang w:val="en-US"/>
        </w:rPr>
      </w:pPr>
    </w:p>
    <w:p w14:paraId="0A2E610E" w14:textId="77777777" w:rsidR="0039705F" w:rsidRPr="0039705F" w:rsidRDefault="0039705F" w:rsidP="0039705F">
      <w:pPr>
        <w:widowControl w:val="0"/>
        <w:autoSpaceDE w:val="0"/>
        <w:autoSpaceDN w:val="0"/>
        <w:ind w:left="142"/>
        <w:rPr>
          <w:rFonts w:ascii="Arial" w:eastAsia="Arial" w:hAnsi="Arial" w:cs="Arial"/>
          <w:lang w:val="en-US"/>
        </w:rPr>
      </w:pPr>
      <w:r w:rsidRPr="0039705F">
        <w:rPr>
          <w:rFonts w:ascii="Arial" w:eastAsia="Arial" w:hAnsi="Arial" w:cs="Arial"/>
          <w:color w:val="373830"/>
          <w:lang w:val="en-US"/>
        </w:rPr>
        <w:t>Email:</w:t>
      </w:r>
      <w:r w:rsidRPr="0039705F">
        <w:rPr>
          <w:rFonts w:ascii="Arial" w:eastAsia="Arial" w:hAnsi="Arial" w:cs="Arial"/>
          <w:color w:val="373830"/>
          <w:spacing w:val="-7"/>
          <w:lang w:val="en-US"/>
        </w:rPr>
        <w:t xml:space="preserve"> </w:t>
      </w:r>
      <w:hyperlink r:id="rId25">
        <w:r w:rsidRPr="00400938">
          <w:rPr>
            <w:rStyle w:val="Hyperlink"/>
          </w:rPr>
          <w:t>Yvonne.mcdiarmid@plantandfood.co.nz</w:t>
        </w:r>
      </w:hyperlink>
    </w:p>
    <w:p w14:paraId="304DFC27" w14:textId="77777777" w:rsidR="0039705F" w:rsidRPr="0039705F" w:rsidRDefault="0039705F" w:rsidP="0039705F">
      <w:pPr>
        <w:widowControl w:val="0"/>
        <w:autoSpaceDE w:val="0"/>
        <w:autoSpaceDN w:val="0"/>
        <w:rPr>
          <w:rFonts w:ascii="Arial" w:eastAsia="Arial" w:hAnsi="Arial" w:cs="Arial"/>
          <w:sz w:val="12"/>
          <w:lang w:val="en-US"/>
        </w:rPr>
      </w:pPr>
    </w:p>
    <w:p w14:paraId="375D5482" w14:textId="77777777" w:rsidR="0039705F" w:rsidRDefault="0039705F" w:rsidP="0039705F">
      <w:pPr>
        <w:widowControl w:val="0"/>
        <w:autoSpaceDE w:val="0"/>
        <w:autoSpaceDN w:val="0"/>
        <w:spacing w:before="39"/>
        <w:ind w:left="142"/>
        <w:rPr>
          <w:rFonts w:ascii="Arial" w:eastAsia="Arial" w:hAnsi="Arial" w:cs="Arial"/>
          <w:color w:val="373830"/>
          <w:spacing w:val="-4"/>
          <w:lang w:val="en-US"/>
        </w:rPr>
      </w:pPr>
      <w:r w:rsidRPr="0039705F">
        <w:rPr>
          <w:rFonts w:ascii="Arial" w:eastAsia="Arial" w:hAnsi="Arial" w:cs="Arial"/>
          <w:color w:val="373830"/>
          <w:lang w:val="en-US"/>
        </w:rPr>
        <w:t>Tel:</w:t>
      </w:r>
      <w:r w:rsidRPr="0039705F">
        <w:rPr>
          <w:rFonts w:ascii="Arial" w:eastAsia="Arial" w:hAnsi="Arial" w:cs="Arial"/>
          <w:color w:val="373830"/>
          <w:spacing w:val="-5"/>
          <w:lang w:val="en-US"/>
        </w:rPr>
        <w:t xml:space="preserve"> </w:t>
      </w:r>
      <w:r w:rsidRPr="0039705F">
        <w:rPr>
          <w:rFonts w:ascii="Arial" w:eastAsia="Arial" w:hAnsi="Arial" w:cs="Arial"/>
          <w:color w:val="373830"/>
          <w:lang w:val="en-US"/>
        </w:rPr>
        <w:t>+64</w:t>
      </w:r>
      <w:r w:rsidRPr="0039705F">
        <w:rPr>
          <w:rFonts w:ascii="Arial" w:eastAsia="Arial" w:hAnsi="Arial" w:cs="Arial"/>
          <w:color w:val="373830"/>
          <w:spacing w:val="-2"/>
          <w:lang w:val="en-US"/>
        </w:rPr>
        <w:t xml:space="preserve"> </w:t>
      </w:r>
      <w:r w:rsidRPr="0039705F">
        <w:rPr>
          <w:rFonts w:ascii="Arial" w:eastAsia="Arial" w:hAnsi="Arial" w:cs="Arial"/>
          <w:color w:val="373830"/>
          <w:lang w:val="en-US"/>
        </w:rPr>
        <w:t>9</w:t>
      </w:r>
      <w:r w:rsidRPr="0039705F">
        <w:rPr>
          <w:rFonts w:ascii="Arial" w:eastAsia="Arial" w:hAnsi="Arial" w:cs="Arial"/>
          <w:color w:val="373830"/>
          <w:spacing w:val="-4"/>
          <w:lang w:val="en-US"/>
        </w:rPr>
        <w:t xml:space="preserve"> </w:t>
      </w:r>
      <w:r w:rsidRPr="0039705F">
        <w:rPr>
          <w:rFonts w:ascii="Arial" w:eastAsia="Arial" w:hAnsi="Arial" w:cs="Arial"/>
          <w:color w:val="373830"/>
          <w:lang w:val="en-US"/>
        </w:rPr>
        <w:t>925</w:t>
      </w:r>
      <w:r w:rsidRPr="0039705F">
        <w:rPr>
          <w:rFonts w:ascii="Arial" w:eastAsia="Arial" w:hAnsi="Arial" w:cs="Arial"/>
          <w:color w:val="373830"/>
          <w:spacing w:val="-3"/>
          <w:lang w:val="en-US"/>
        </w:rPr>
        <w:t xml:space="preserve"> </w:t>
      </w:r>
      <w:r w:rsidRPr="0039705F">
        <w:rPr>
          <w:rFonts w:ascii="Arial" w:eastAsia="Arial" w:hAnsi="Arial" w:cs="Arial"/>
          <w:color w:val="373830"/>
          <w:spacing w:val="-4"/>
          <w:lang w:val="en-US"/>
        </w:rPr>
        <w:t>7042</w:t>
      </w:r>
    </w:p>
    <w:p w14:paraId="127FD71F" w14:textId="77777777" w:rsidR="007F442A" w:rsidRDefault="007F442A" w:rsidP="0039705F">
      <w:pPr>
        <w:widowControl w:val="0"/>
        <w:autoSpaceDE w:val="0"/>
        <w:autoSpaceDN w:val="0"/>
        <w:spacing w:before="39"/>
        <w:ind w:left="142"/>
        <w:rPr>
          <w:rFonts w:ascii="Arial" w:eastAsia="Arial" w:hAnsi="Arial" w:cs="Arial"/>
          <w:color w:val="373830"/>
          <w:spacing w:val="-4"/>
          <w:lang w:val="en-US"/>
        </w:rPr>
      </w:pPr>
    </w:p>
    <w:p w14:paraId="4D6C7636" w14:textId="77777777" w:rsidR="007F442A" w:rsidRPr="0039705F" w:rsidRDefault="007F442A" w:rsidP="0039705F">
      <w:pPr>
        <w:widowControl w:val="0"/>
        <w:autoSpaceDE w:val="0"/>
        <w:autoSpaceDN w:val="0"/>
        <w:spacing w:before="39"/>
        <w:ind w:left="142"/>
        <w:rPr>
          <w:rFonts w:ascii="Arial" w:eastAsia="Arial" w:hAnsi="Arial" w:cs="Arial"/>
          <w:lang w:val="en-US"/>
        </w:rPr>
      </w:pPr>
    </w:p>
    <w:p w14:paraId="54FFC710" w14:textId="77777777" w:rsidR="0039705F" w:rsidRPr="006F3C5A" w:rsidRDefault="007F442A" w:rsidP="00400938">
      <w:pPr>
        <w:ind w:left="142"/>
        <w:rPr>
          <w:rFonts w:cs="Arial"/>
        </w:rPr>
      </w:pPr>
      <w:r>
        <w:rPr>
          <w:rFonts w:cs="Arial"/>
          <w:noProof/>
        </w:rPr>
        <w:drawing>
          <wp:inline distT="0" distB="0" distL="0" distR="0" wp14:anchorId="6B367CFC" wp14:editId="449471B8">
            <wp:extent cx="2671483" cy="498567"/>
            <wp:effectExtent l="0" t="0" r="0" b="0"/>
            <wp:docPr id="1007847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47306" name="Picture 3"/>
                    <pic:cNvPicPr/>
                  </pic:nvPicPr>
                  <pic:blipFill rotWithShape="1">
                    <a:blip r:embed="rId26" cstate="email">
                      <a:extLst>
                        <a:ext uri="{28A0092B-C50C-407E-A947-70E740481C1C}">
                          <a14:useLocalDpi xmlns:a14="http://schemas.microsoft.com/office/drawing/2010/main"/>
                        </a:ext>
                      </a:extLst>
                    </a:blip>
                    <a:srcRect r="-85708"/>
                    <a:stretch/>
                  </pic:blipFill>
                  <pic:spPr bwMode="auto">
                    <a:xfrm>
                      <a:off x="0" y="0"/>
                      <a:ext cx="2671483" cy="498567"/>
                    </a:xfrm>
                    <a:prstGeom prst="rect">
                      <a:avLst/>
                    </a:prstGeom>
                    <a:ln>
                      <a:noFill/>
                    </a:ln>
                    <a:extLst>
                      <a:ext uri="{53640926-AAD7-44D8-BBD7-CCE9431645EC}">
                        <a14:shadowObscured xmlns:a14="http://schemas.microsoft.com/office/drawing/2010/main"/>
                      </a:ext>
                    </a:extLst>
                  </pic:spPr>
                </pic:pic>
              </a:graphicData>
            </a:graphic>
          </wp:inline>
        </w:drawing>
      </w:r>
    </w:p>
    <w:sectPr w:rsidR="0039705F" w:rsidRPr="006F3C5A" w:rsidSect="00DE1E6A">
      <w:headerReference w:type="default" r:id="rId27"/>
      <w:footerReference w:type="default" r:id="rId28"/>
      <w:pgSz w:w="11906" w:h="16838"/>
      <w:pgMar w:top="1701" w:right="1701" w:bottom="1418" w:left="1701" w:header="720" w:footer="567"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64EC6" w14:textId="77777777" w:rsidR="007357A9" w:rsidRDefault="007357A9" w:rsidP="00406DCB">
      <w:r>
        <w:separator/>
      </w:r>
    </w:p>
  </w:endnote>
  <w:endnote w:type="continuationSeparator" w:id="0">
    <w:p w14:paraId="6C520592" w14:textId="77777777" w:rsidR="007357A9" w:rsidRDefault="007357A9" w:rsidP="00406DCB">
      <w:r>
        <w:continuationSeparator/>
      </w:r>
    </w:p>
  </w:endnote>
  <w:endnote w:type="continuationNotice" w:id="1">
    <w:p w14:paraId="79C8C00F" w14:textId="77777777" w:rsidR="007357A9" w:rsidRDefault="007357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Bold">
    <w:altName w:val="Arial"/>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20B0604020202020204"/>
    <w:charset w:val="00"/>
    <w:family w:val="auto"/>
    <w:pitch w:val="variable"/>
    <w:sig w:usb0="E0002AFF" w:usb1="C0007841" w:usb2="00000009" w:usb3="00000000" w:csb0="000001FF" w:csb1="00000000"/>
  </w:font>
  <w:font w:name="Times New Roman (Body CS)">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DINOT-Bold">
    <w:altName w:val="Cambri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8310576"/>
      <w:docPartObj>
        <w:docPartGallery w:val="Page Numbers (Bottom of Page)"/>
        <w:docPartUnique/>
      </w:docPartObj>
    </w:sdtPr>
    <w:sdtContent>
      <w:p w14:paraId="04D5C217" w14:textId="77777777" w:rsidR="00073BDB" w:rsidRDefault="00073BDB" w:rsidP="00D804C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83AC1F" w14:textId="77777777" w:rsidR="00073BDB" w:rsidRDefault="00073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90949244"/>
      <w:docPartObj>
        <w:docPartGallery w:val="Page Numbers (Bottom of Page)"/>
        <w:docPartUnique/>
      </w:docPartObj>
    </w:sdtPr>
    <w:sdtContent>
      <w:p w14:paraId="0734222F" w14:textId="77777777" w:rsidR="00073BDB" w:rsidRDefault="00073BDB" w:rsidP="00073BDB">
        <w:pPr>
          <w:pStyle w:val="Footer"/>
          <w:framePr w:h="935" w:hRule="exact" w:wrap="none" w:vAnchor="text" w:hAnchor="margin" w:xAlign="center" w:y="9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76102403" w14:textId="77777777" w:rsidR="00073BDB" w:rsidRDefault="00073BDB" w:rsidP="00073BDB">
    <w:pPr>
      <w:pStyle w:val="BodyTex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47172984"/>
      <w:docPartObj>
        <w:docPartGallery w:val="Page Numbers (Bottom of Page)"/>
        <w:docPartUnique/>
      </w:docPartObj>
    </w:sdtPr>
    <w:sdtContent>
      <w:p w14:paraId="71E03628" w14:textId="77777777" w:rsidR="00073BDB" w:rsidRDefault="00073BDB" w:rsidP="00073BDB">
        <w:pPr>
          <w:pStyle w:val="Footer"/>
          <w:framePr w:h="935" w:hRule="exact" w:wrap="none" w:vAnchor="text" w:hAnchor="margin" w:xAlign="center" w:y="9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18A886E" w14:textId="77777777" w:rsidR="00073BDB" w:rsidRDefault="00073BDB" w:rsidP="00073BDB">
    <w:pPr>
      <w:pStyle w:val="BodyTex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CD6A7" w14:textId="77777777" w:rsidR="007357A9" w:rsidRDefault="007357A9" w:rsidP="00406DCB">
      <w:r>
        <w:separator/>
      </w:r>
    </w:p>
  </w:footnote>
  <w:footnote w:type="continuationSeparator" w:id="0">
    <w:p w14:paraId="527D481B" w14:textId="77777777" w:rsidR="007357A9" w:rsidRDefault="007357A9" w:rsidP="00406DCB">
      <w:r>
        <w:continuationSeparator/>
      </w:r>
    </w:p>
  </w:footnote>
  <w:footnote w:type="continuationNotice" w:id="1">
    <w:p w14:paraId="704782E2" w14:textId="77777777" w:rsidR="007357A9" w:rsidRDefault="007357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934DC" w14:textId="77777777" w:rsidR="00BF43A7" w:rsidRDefault="00BF43A7">
    <w:pPr>
      <w:pStyle w:val="Header"/>
    </w:pPr>
    <w:r>
      <mc:AlternateContent>
        <mc:Choice Requires="wps">
          <w:drawing>
            <wp:anchor distT="0" distB="0" distL="114300" distR="114300" simplePos="0" relativeHeight="251658240" behindDoc="0" locked="0" layoutInCell="1" allowOverlap="1" wp14:anchorId="69804478" wp14:editId="78CFAAEC">
              <wp:simplePos x="0" y="0"/>
              <wp:positionH relativeFrom="column">
                <wp:posOffset>2540</wp:posOffset>
              </wp:positionH>
              <wp:positionV relativeFrom="paragraph">
                <wp:posOffset>2942590</wp:posOffset>
              </wp:positionV>
              <wp:extent cx="6523355" cy="6467475"/>
              <wp:effectExtent l="0" t="0" r="4445" b="0"/>
              <wp:wrapNone/>
              <wp:docPr id="632419779" name="Text Box 3"/>
              <wp:cNvGraphicFramePr/>
              <a:graphic xmlns:a="http://schemas.openxmlformats.org/drawingml/2006/main">
                <a:graphicData uri="http://schemas.microsoft.com/office/word/2010/wordprocessingShape">
                  <wps:wsp>
                    <wps:cNvSpPr txBox="1"/>
                    <wps:spPr>
                      <a:xfrm>
                        <a:off x="0" y="0"/>
                        <a:ext cx="6523355" cy="6467475"/>
                      </a:xfrm>
                      <a:prstGeom prst="rect">
                        <a:avLst/>
                      </a:prstGeom>
                      <a:solidFill>
                        <a:schemeClr val="bg2"/>
                      </a:solidFill>
                      <a:ln w="6350">
                        <a:noFill/>
                      </a:ln>
                    </wps:spPr>
                    <wps:txbx>
                      <w:txbxContent>
                        <w:p w14:paraId="7A71B66A" w14:textId="77777777" w:rsidR="00BF43A7" w:rsidRDefault="00BF43A7" w:rsidP="00BF43A7"/>
                      </w:txbxContent>
                    </wps:txbx>
                    <wps:bodyPr rot="0" spcFirstLastPara="0" vertOverflow="overflow" horzOverflow="overflow" vert="horz" wrap="square" lIns="432000" tIns="432000" rIns="432000" bIns="43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04478" id="_x0000_t202" coordsize="21600,21600" o:spt="202" path="m,l,21600r21600,l21600,xe">
              <v:stroke joinstyle="miter"/>
              <v:path gradientshapeok="t" o:connecttype="rect"/>
            </v:shapetype>
            <v:shape id="Text Box 3" o:spid="_x0000_s1026" type="#_x0000_t202" style="position:absolute;margin-left:.2pt;margin-top:231.7pt;width:513.65pt;height:50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" fillcolor="#ecf0ef [3214]" stroked="f" strokeweight=".5pt">
              <v:textbox inset="12mm,12mm,12mm,12mm">
                <w:txbxContent>
                  <w:p w14:paraId="7A71B66A" w14:textId="77777777" w:rsidR="00BF43A7" w:rsidRDefault="00BF43A7" w:rsidP="00BF43A7"/>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035ED" w14:textId="77777777" w:rsidR="00073BDB" w:rsidRDefault="00073BDB">
    <w:pPr>
      <w:pStyle w:val="Header"/>
    </w:pPr>
    <w:r>
      <w:rPr>
        <w:lang w:eastAsia="en-NZ"/>
      </w:rPr>
      <w:drawing>
        <wp:anchor distT="0" distB="0" distL="114300" distR="114300" simplePos="0" relativeHeight="251658241" behindDoc="1" locked="0" layoutInCell="1" allowOverlap="1" wp14:anchorId="51DD2AA7" wp14:editId="2CBA1984">
          <wp:simplePos x="0" y="0"/>
          <wp:positionH relativeFrom="page">
            <wp:posOffset>1843</wp:posOffset>
          </wp:positionH>
          <wp:positionV relativeFrom="page">
            <wp:posOffset>2805</wp:posOffset>
          </wp:positionV>
          <wp:extent cx="7562088" cy="10693908"/>
          <wp:effectExtent l="0" t="0" r="1270" b="0"/>
          <wp:wrapNone/>
          <wp:docPr id="10" name="Picture 10"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rectangular object with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390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4E05"/>
    <w:multiLevelType w:val="multilevel"/>
    <w:tmpl w:val="965491E8"/>
    <w:lvl w:ilvl="0">
      <w:start w:val="1"/>
      <w:numFmt w:val="decimal"/>
      <w:lvlRestart w:val="0"/>
      <w:pStyle w:val="ListNumber"/>
      <w:lvlText w:val="%1."/>
      <w:lvlJc w:val="left"/>
      <w:pPr>
        <w:ind w:left="680" w:hanging="340"/>
      </w:pPr>
      <w:rPr>
        <w:rFonts w:ascii="Arial" w:hAnsi="Arial" w:cs="Arial" w:hint="default"/>
        <w:b w:val="0"/>
        <w:i w:val="0"/>
        <w:sz w:val="20"/>
        <w:szCs w:val="22"/>
      </w:rPr>
    </w:lvl>
    <w:lvl w:ilvl="1">
      <w:start w:val="1"/>
      <w:numFmt w:val="lowerLetter"/>
      <w:pStyle w:val="ListNumber2"/>
      <w:lvlText w:val="%2."/>
      <w:lvlJc w:val="left"/>
      <w:pPr>
        <w:ind w:left="1134" w:hanging="454"/>
      </w:pPr>
      <w:rPr>
        <w:rFonts w:ascii="Arial" w:hAnsi="Arial" w:cs="Arial" w:hint="default"/>
        <w:b w:val="0"/>
        <w:i w:val="0"/>
        <w:sz w:val="20"/>
        <w:szCs w:val="22"/>
      </w:rPr>
    </w:lvl>
    <w:lvl w:ilvl="2">
      <w:start w:val="1"/>
      <w:numFmt w:val="lowerRoman"/>
      <w:pStyle w:val="ListNumber3"/>
      <w:lvlText w:val="%3."/>
      <w:lvlJc w:val="left"/>
      <w:pPr>
        <w:ind w:left="1531" w:hanging="397"/>
      </w:pPr>
      <w:rPr>
        <w:rFonts w:ascii="Arial" w:hAnsi="Arial" w:cs="Arial" w:hint="default"/>
        <w:b w:val="0"/>
        <w:i w:val="0"/>
        <w:sz w:val="20"/>
        <w:szCs w:val="22"/>
      </w:rPr>
    </w:lvl>
    <w:lvl w:ilvl="3">
      <w:start w:val="1"/>
      <w:numFmt w:val="decimal"/>
      <w:pStyle w:val="ListNumber4"/>
      <w:lvlText w:val="%4."/>
      <w:lvlJc w:val="left"/>
      <w:pPr>
        <w:ind w:left="3175" w:hanging="907"/>
      </w:pPr>
      <w:rPr>
        <w:rFonts w:ascii="Arial" w:hAnsi="Arial" w:cs="Arial" w:hint="default"/>
        <w:b w:val="0"/>
        <w:i w:val="0"/>
        <w:sz w:val="20"/>
        <w:szCs w:val="22"/>
      </w:rPr>
    </w:lvl>
    <w:lvl w:ilvl="4">
      <w:start w:val="1"/>
      <w:numFmt w:val="lowerLetter"/>
      <w:pStyle w:val="ListNumber5"/>
      <w:lvlText w:val="%5."/>
      <w:lvlJc w:val="left"/>
      <w:pPr>
        <w:ind w:left="4366" w:hanging="1191"/>
      </w:pPr>
      <w:rPr>
        <w:rFonts w:ascii="Arial" w:hAnsi="Arial" w:hint="default"/>
        <w:sz w:val="20"/>
      </w:rPr>
    </w:lvl>
    <w:lvl w:ilvl="5">
      <w:start w:val="1"/>
      <w:numFmt w:val="lowerRoman"/>
      <w:lvlText w:val="%6."/>
      <w:lvlJc w:val="left"/>
      <w:pPr>
        <w:ind w:left="4876" w:hanging="510"/>
      </w:pPr>
      <w:rPr>
        <w:rFonts w:ascii="Arial Narrow" w:hAnsi="Arial Narrow" w:hint="default"/>
        <w:sz w:val="22"/>
      </w:rPr>
    </w:lvl>
    <w:lvl w:ilvl="6">
      <w:start w:val="1"/>
      <w:numFmt w:val="decimal"/>
      <w:lvlText w:val="%7."/>
      <w:lvlJc w:val="left"/>
      <w:pPr>
        <w:ind w:left="5438" w:hanging="562"/>
      </w:pPr>
      <w:rPr>
        <w:rFonts w:ascii="Arial Narrow" w:hAnsi="Arial Narrow" w:hint="default"/>
        <w:sz w:val="22"/>
      </w:rPr>
    </w:lvl>
    <w:lvl w:ilvl="7">
      <w:start w:val="1"/>
      <w:numFmt w:val="lowerLetter"/>
      <w:lvlText w:val="%8."/>
      <w:lvlJc w:val="left"/>
      <w:pPr>
        <w:ind w:left="6158" w:hanging="720"/>
      </w:pPr>
      <w:rPr>
        <w:rFonts w:ascii="Arial Narrow" w:hAnsi="Arial Narrow" w:hint="default"/>
        <w:sz w:val="22"/>
      </w:rPr>
    </w:lvl>
    <w:lvl w:ilvl="8">
      <w:start w:val="1"/>
      <w:numFmt w:val="lowerRoman"/>
      <w:lvlText w:val="%9."/>
      <w:lvlJc w:val="left"/>
      <w:pPr>
        <w:ind w:left="6878" w:hanging="720"/>
      </w:pPr>
      <w:rPr>
        <w:rFonts w:ascii="Arial Narrow" w:hAnsi="Arial Narrow" w:hint="default"/>
        <w:sz w:val="22"/>
      </w:rPr>
    </w:lvl>
  </w:abstractNum>
  <w:abstractNum w:abstractNumId="1" w15:restartNumberingAfterBreak="0">
    <w:nsid w:val="01F95755"/>
    <w:multiLevelType w:val="hybridMultilevel"/>
    <w:tmpl w:val="C082ABE6"/>
    <w:lvl w:ilvl="0" w:tplc="F4725840">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 w15:restartNumberingAfterBreak="0">
    <w:nsid w:val="17EB4228"/>
    <w:multiLevelType w:val="multilevel"/>
    <w:tmpl w:val="A1084138"/>
    <w:lvl w:ilvl="0">
      <w:start w:val="1"/>
      <w:numFmt w:val="bullet"/>
      <w:lvlText w:val=""/>
      <w:lvlJc w:val="left"/>
      <w:pPr>
        <w:tabs>
          <w:tab w:val="num" w:pos="213"/>
        </w:tabs>
        <w:ind w:left="213" w:hanging="397"/>
      </w:pPr>
      <w:rPr>
        <w:rFonts w:ascii="Symbol" w:hAnsi="Symbol" w:hint="default"/>
        <w:sz w:val="22"/>
        <w:szCs w:val="22"/>
      </w:rPr>
    </w:lvl>
    <w:lvl w:ilvl="1">
      <w:start w:val="1"/>
      <w:numFmt w:val="bullet"/>
      <w:lvlText w:val=""/>
      <w:lvlJc w:val="left"/>
      <w:pPr>
        <w:tabs>
          <w:tab w:val="num" w:pos="610"/>
        </w:tabs>
        <w:ind w:left="610" w:hanging="397"/>
      </w:pPr>
      <w:rPr>
        <w:rFonts w:ascii="Symbol" w:hAnsi="Symbol" w:hint="default"/>
        <w:sz w:val="22"/>
      </w:rPr>
    </w:lvl>
    <w:lvl w:ilvl="2">
      <w:start w:val="1"/>
      <w:numFmt w:val="bullet"/>
      <w:lvlText w:val=""/>
      <w:lvlJc w:val="left"/>
      <w:pPr>
        <w:tabs>
          <w:tab w:val="num" w:pos="1007"/>
        </w:tabs>
        <w:ind w:left="1007" w:hanging="397"/>
      </w:pPr>
      <w:rPr>
        <w:rFonts w:ascii="Symbol" w:hAnsi="Symbol" w:hint="default"/>
        <w:sz w:val="22"/>
      </w:rPr>
    </w:lvl>
    <w:lvl w:ilvl="3">
      <w:start w:val="1"/>
      <w:numFmt w:val="bullet"/>
      <w:pStyle w:val="ListBullet4"/>
      <w:lvlText w:val=""/>
      <w:lvlJc w:val="left"/>
      <w:pPr>
        <w:tabs>
          <w:tab w:val="num" w:pos="1007"/>
        </w:tabs>
        <w:ind w:left="1007" w:hanging="397"/>
      </w:pPr>
      <w:rPr>
        <w:rFonts w:ascii="Symbol" w:hAnsi="Symbol" w:hint="default"/>
        <w:sz w:val="22"/>
      </w:rPr>
    </w:lvl>
    <w:lvl w:ilvl="4">
      <w:start w:val="1"/>
      <w:numFmt w:val="bullet"/>
      <w:pStyle w:val="ListBullet5"/>
      <w:lvlText w:val=""/>
      <w:lvlJc w:val="left"/>
      <w:pPr>
        <w:tabs>
          <w:tab w:val="num" w:pos="1007"/>
        </w:tabs>
        <w:ind w:left="1007" w:hanging="397"/>
      </w:pPr>
      <w:rPr>
        <w:rFonts w:ascii="Symbol" w:hAnsi="Symbol" w:hint="default"/>
        <w:sz w:val="22"/>
      </w:rPr>
    </w:lvl>
    <w:lvl w:ilvl="5">
      <w:start w:val="1"/>
      <w:numFmt w:val="none"/>
      <w:lvlText w:val="%1"/>
      <w:lvlJc w:val="left"/>
      <w:pPr>
        <w:tabs>
          <w:tab w:val="num" w:pos="400"/>
        </w:tabs>
        <w:ind w:left="400" w:hanging="1151"/>
      </w:pPr>
      <w:rPr>
        <w:rFonts w:ascii="Arial Narrow" w:hAnsi="Arial Narrow" w:hint="default"/>
        <w:sz w:val="22"/>
      </w:rPr>
    </w:lvl>
    <w:lvl w:ilvl="6">
      <w:start w:val="1"/>
      <w:numFmt w:val="none"/>
      <w:lvlText w:val="%1"/>
      <w:lvlJc w:val="left"/>
      <w:pPr>
        <w:tabs>
          <w:tab w:val="num" w:pos="547"/>
        </w:tabs>
        <w:ind w:left="547" w:hanging="1298"/>
      </w:pPr>
      <w:rPr>
        <w:rFonts w:ascii="Arial Narrow" w:hAnsi="Arial Narrow" w:hint="default"/>
        <w:sz w:val="22"/>
      </w:rPr>
    </w:lvl>
    <w:lvl w:ilvl="7">
      <w:start w:val="1"/>
      <w:numFmt w:val="none"/>
      <w:lvlText w:val="%1"/>
      <w:lvlJc w:val="left"/>
      <w:pPr>
        <w:tabs>
          <w:tab w:val="num" w:pos="689"/>
        </w:tabs>
        <w:ind w:left="689" w:hanging="1440"/>
      </w:pPr>
      <w:rPr>
        <w:rFonts w:ascii="Arial Narrow" w:hAnsi="Arial Narrow" w:hint="default"/>
        <w:sz w:val="22"/>
      </w:rPr>
    </w:lvl>
    <w:lvl w:ilvl="8">
      <w:start w:val="1"/>
      <w:numFmt w:val="none"/>
      <w:lvlText w:val="%1"/>
      <w:lvlJc w:val="left"/>
      <w:pPr>
        <w:tabs>
          <w:tab w:val="num" w:pos="831"/>
        </w:tabs>
        <w:ind w:left="831" w:hanging="1582"/>
      </w:pPr>
      <w:rPr>
        <w:rFonts w:ascii="Arial Narrow" w:hAnsi="Arial Narrow" w:hint="default"/>
        <w:sz w:val="22"/>
      </w:rPr>
    </w:lvl>
  </w:abstractNum>
  <w:abstractNum w:abstractNumId="3" w15:restartNumberingAfterBreak="0">
    <w:nsid w:val="1DEC1202"/>
    <w:multiLevelType w:val="multilevel"/>
    <w:tmpl w:val="762287A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4" w15:restartNumberingAfterBreak="0">
    <w:nsid w:val="1E4A37B3"/>
    <w:multiLevelType w:val="hybridMultilevel"/>
    <w:tmpl w:val="21AAD5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2783163B"/>
    <w:multiLevelType w:val="hybridMultilevel"/>
    <w:tmpl w:val="6DDAE0C8"/>
    <w:lvl w:ilvl="0" w:tplc="0AF838D2">
      <w:start w:val="1"/>
      <w:numFmt w:val="bullet"/>
      <w:lvlText w:val=""/>
      <w:lvlJc w:val="left"/>
      <w:pPr>
        <w:ind w:left="-72" w:hanging="360"/>
      </w:pPr>
      <w:rPr>
        <w:rFonts w:ascii="Symbol" w:hAnsi="Symbol" w:hint="default"/>
      </w:rPr>
    </w:lvl>
    <w:lvl w:ilvl="1" w:tplc="14090003" w:tentative="1">
      <w:start w:val="1"/>
      <w:numFmt w:val="bullet"/>
      <w:lvlText w:val="o"/>
      <w:lvlJc w:val="left"/>
      <w:pPr>
        <w:ind w:left="648" w:hanging="360"/>
      </w:pPr>
      <w:rPr>
        <w:rFonts w:ascii="Courier New" w:hAnsi="Courier New" w:cs="Courier New" w:hint="default"/>
      </w:rPr>
    </w:lvl>
    <w:lvl w:ilvl="2" w:tplc="14090005" w:tentative="1">
      <w:start w:val="1"/>
      <w:numFmt w:val="bullet"/>
      <w:lvlText w:val=""/>
      <w:lvlJc w:val="left"/>
      <w:pPr>
        <w:ind w:left="1368" w:hanging="360"/>
      </w:pPr>
      <w:rPr>
        <w:rFonts w:ascii="Wingdings" w:hAnsi="Wingdings" w:hint="default"/>
      </w:rPr>
    </w:lvl>
    <w:lvl w:ilvl="3" w:tplc="14090001" w:tentative="1">
      <w:start w:val="1"/>
      <w:numFmt w:val="bullet"/>
      <w:lvlText w:val=""/>
      <w:lvlJc w:val="left"/>
      <w:pPr>
        <w:ind w:left="2088" w:hanging="360"/>
      </w:pPr>
      <w:rPr>
        <w:rFonts w:ascii="Symbol" w:hAnsi="Symbol" w:hint="default"/>
      </w:rPr>
    </w:lvl>
    <w:lvl w:ilvl="4" w:tplc="14090003" w:tentative="1">
      <w:start w:val="1"/>
      <w:numFmt w:val="bullet"/>
      <w:lvlText w:val="o"/>
      <w:lvlJc w:val="left"/>
      <w:pPr>
        <w:ind w:left="2808" w:hanging="360"/>
      </w:pPr>
      <w:rPr>
        <w:rFonts w:ascii="Courier New" w:hAnsi="Courier New" w:cs="Courier New" w:hint="default"/>
      </w:rPr>
    </w:lvl>
    <w:lvl w:ilvl="5" w:tplc="14090005" w:tentative="1">
      <w:start w:val="1"/>
      <w:numFmt w:val="bullet"/>
      <w:lvlText w:val=""/>
      <w:lvlJc w:val="left"/>
      <w:pPr>
        <w:ind w:left="3528" w:hanging="360"/>
      </w:pPr>
      <w:rPr>
        <w:rFonts w:ascii="Wingdings" w:hAnsi="Wingdings" w:hint="default"/>
      </w:rPr>
    </w:lvl>
    <w:lvl w:ilvl="6" w:tplc="14090001" w:tentative="1">
      <w:start w:val="1"/>
      <w:numFmt w:val="bullet"/>
      <w:lvlText w:val=""/>
      <w:lvlJc w:val="left"/>
      <w:pPr>
        <w:ind w:left="4248" w:hanging="360"/>
      </w:pPr>
      <w:rPr>
        <w:rFonts w:ascii="Symbol" w:hAnsi="Symbol" w:hint="default"/>
      </w:rPr>
    </w:lvl>
    <w:lvl w:ilvl="7" w:tplc="14090003" w:tentative="1">
      <w:start w:val="1"/>
      <w:numFmt w:val="bullet"/>
      <w:lvlText w:val="o"/>
      <w:lvlJc w:val="left"/>
      <w:pPr>
        <w:ind w:left="4968" w:hanging="360"/>
      </w:pPr>
      <w:rPr>
        <w:rFonts w:ascii="Courier New" w:hAnsi="Courier New" w:cs="Courier New" w:hint="default"/>
      </w:rPr>
    </w:lvl>
    <w:lvl w:ilvl="8" w:tplc="14090005" w:tentative="1">
      <w:start w:val="1"/>
      <w:numFmt w:val="bullet"/>
      <w:lvlText w:val=""/>
      <w:lvlJc w:val="left"/>
      <w:pPr>
        <w:ind w:left="5688" w:hanging="360"/>
      </w:pPr>
      <w:rPr>
        <w:rFonts w:ascii="Wingdings" w:hAnsi="Wingdings" w:hint="default"/>
      </w:rPr>
    </w:lvl>
  </w:abstractNum>
  <w:abstractNum w:abstractNumId="6" w15:restartNumberingAfterBreak="0">
    <w:nsid w:val="316C4BA4"/>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32E3129"/>
    <w:multiLevelType w:val="hybridMultilevel"/>
    <w:tmpl w:val="5804FABE"/>
    <w:lvl w:ilvl="0" w:tplc="E7A8D796">
      <w:start w:val="1"/>
      <w:numFmt w:val="bullet"/>
      <w:pStyle w:val="Arrowbullet"/>
      <w:lvlText w:val=""/>
      <w:lvlJc w:val="left"/>
      <w:pPr>
        <w:ind w:left="851" w:hanging="454"/>
      </w:pPr>
      <w:rPr>
        <w:rFonts w:ascii="Symbol" w:hAnsi="Symbol" w:cs="Symbol" w:hint="default"/>
        <w:b w:val="0"/>
        <w:i w:val="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8349C0"/>
    <w:multiLevelType w:val="multilevel"/>
    <w:tmpl w:val="E5DCE432"/>
    <w:styleLink w:val="Bullets"/>
    <w:lvl w:ilvl="0">
      <w:start w:val="1"/>
      <w:numFmt w:val="bullet"/>
      <w:lvlText w:val=""/>
      <w:lvlJc w:val="left"/>
      <w:pPr>
        <w:ind w:left="36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93D72D7"/>
    <w:multiLevelType w:val="multilevel"/>
    <w:tmpl w:val="0510B5DC"/>
    <w:lvl w:ilvl="0">
      <w:start w:val="1"/>
      <w:numFmt w:val="decimal"/>
      <w:pStyle w:val="TableTextNumbering"/>
      <w:lvlText w:val="%1."/>
      <w:lvlJc w:val="left"/>
      <w:pPr>
        <w:ind w:left="360" w:hanging="360"/>
      </w:pPr>
      <w:rPr>
        <w:rFonts w:ascii="Arial" w:hAnsi="Arial" w:hint="default"/>
        <w:b w:val="0"/>
        <w:i w:val="0"/>
        <w:color w:val="auto"/>
        <w:sz w:val="18"/>
        <w:szCs w:val="22"/>
        <w:u w:val="none"/>
      </w:rPr>
    </w:lvl>
    <w:lvl w:ilvl="1">
      <w:start w:val="1"/>
      <w:numFmt w:val="decimal"/>
      <w:lvlText w:val="%1.%2"/>
      <w:lvlJc w:val="left"/>
      <w:pPr>
        <w:tabs>
          <w:tab w:val="num" w:pos="578"/>
        </w:tabs>
        <w:ind w:left="578" w:hanging="578"/>
      </w:pPr>
      <w:rPr>
        <w:rFonts w:ascii="Arial Narrow" w:hAnsi="Arial Narrow" w:hint="default"/>
        <w:sz w:val="22"/>
      </w:rPr>
    </w:lvl>
    <w:lvl w:ilvl="2">
      <w:start w:val="1"/>
      <w:numFmt w:val="decimal"/>
      <w:lvlText w:val="%1.%2.%3"/>
      <w:lvlJc w:val="left"/>
      <w:pPr>
        <w:tabs>
          <w:tab w:val="num" w:pos="720"/>
        </w:tabs>
        <w:ind w:left="720" w:hanging="720"/>
      </w:pPr>
      <w:rPr>
        <w:rFonts w:ascii="Arial Narrow" w:hAnsi="Arial Narrow" w:hint="default"/>
        <w:sz w:val="22"/>
      </w:rPr>
    </w:lvl>
    <w:lvl w:ilvl="3">
      <w:start w:val="1"/>
      <w:numFmt w:val="decimal"/>
      <w:lvlText w:val="%1.%2.%3.%4"/>
      <w:lvlJc w:val="left"/>
      <w:pPr>
        <w:tabs>
          <w:tab w:val="num" w:pos="862"/>
        </w:tabs>
        <w:ind w:left="862" w:hanging="862"/>
      </w:pPr>
      <w:rPr>
        <w:rFonts w:ascii="Arial Narrow" w:hAnsi="Arial Narrow" w:hint="default"/>
        <w:sz w:val="22"/>
      </w:rPr>
    </w:lvl>
    <w:lvl w:ilvl="4">
      <w:start w:val="1"/>
      <w:numFmt w:val="decimal"/>
      <w:lvlText w:val="%1.%2.%3.%4.%5"/>
      <w:lvlJc w:val="left"/>
      <w:pPr>
        <w:tabs>
          <w:tab w:val="num" w:pos="1009"/>
        </w:tabs>
        <w:ind w:left="1009" w:hanging="1009"/>
      </w:pPr>
      <w:rPr>
        <w:rFonts w:ascii="Arial Narrow" w:hAnsi="Arial Narrow" w:hint="default"/>
        <w:sz w:val="22"/>
      </w:rPr>
    </w:lvl>
    <w:lvl w:ilvl="5">
      <w:start w:val="1"/>
      <w:numFmt w:val="decimal"/>
      <w:lvlText w:val="%1.%2.%3.%4.%5.%6"/>
      <w:lvlJc w:val="left"/>
      <w:pPr>
        <w:tabs>
          <w:tab w:val="num" w:pos="1151"/>
        </w:tabs>
        <w:ind w:left="1151" w:hanging="1151"/>
      </w:pPr>
      <w:rPr>
        <w:rFonts w:ascii="Arial Narrow" w:hAnsi="Arial Narrow" w:hint="default"/>
        <w:sz w:val="22"/>
      </w:rPr>
    </w:lvl>
    <w:lvl w:ilvl="6">
      <w:start w:val="1"/>
      <w:numFmt w:val="decimal"/>
      <w:lvlText w:val="%1.%2.%3.%4.%5.%6.%7"/>
      <w:lvlJc w:val="left"/>
      <w:pPr>
        <w:tabs>
          <w:tab w:val="num" w:pos="1298"/>
        </w:tabs>
        <w:ind w:left="1298" w:hanging="1298"/>
      </w:pPr>
      <w:rPr>
        <w:rFonts w:ascii="Arial Narrow" w:hAnsi="Arial Narrow" w:hint="default"/>
        <w:sz w:val="22"/>
      </w:rPr>
    </w:lvl>
    <w:lvl w:ilvl="7">
      <w:start w:val="1"/>
      <w:numFmt w:val="decimal"/>
      <w:lvlText w:val="%1.%2.%3.%4.%5.%6.%7.%8"/>
      <w:lvlJc w:val="left"/>
      <w:pPr>
        <w:tabs>
          <w:tab w:val="num" w:pos="1440"/>
        </w:tabs>
        <w:ind w:left="1440" w:hanging="1440"/>
      </w:pPr>
      <w:rPr>
        <w:rFonts w:ascii="Arial Narrow" w:hAnsi="Arial Narrow" w:hint="default"/>
        <w:sz w:val="22"/>
      </w:rPr>
    </w:lvl>
    <w:lvl w:ilvl="8">
      <w:start w:val="1"/>
      <w:numFmt w:val="decimal"/>
      <w:lvlText w:val="%1.%2.%3.%4.%5.%6.%7.%8.%9"/>
      <w:lvlJc w:val="left"/>
      <w:pPr>
        <w:tabs>
          <w:tab w:val="num" w:pos="1582"/>
        </w:tabs>
        <w:ind w:left="1582" w:hanging="1582"/>
      </w:pPr>
      <w:rPr>
        <w:rFonts w:ascii="Arial Narrow" w:hAnsi="Arial Narrow" w:hint="default"/>
        <w:sz w:val="22"/>
      </w:rPr>
    </w:lvl>
  </w:abstractNum>
  <w:abstractNum w:abstractNumId="10" w15:restartNumberingAfterBreak="0">
    <w:nsid w:val="4C43754F"/>
    <w:multiLevelType w:val="hybridMultilevel"/>
    <w:tmpl w:val="7DD86152"/>
    <w:lvl w:ilvl="0" w:tplc="03E6D2B2">
      <w:start w:val="1"/>
      <w:numFmt w:val="bullet"/>
      <w:pStyle w:val="TableTextBullets"/>
      <w:lvlText w:val=""/>
      <w:lvlJc w:val="left"/>
      <w:pPr>
        <w:ind w:left="360" w:hanging="360"/>
      </w:pPr>
      <w:rPr>
        <w:rFonts w:ascii="Symbol" w:hAnsi="Symbol" w:hint="default"/>
      </w:rPr>
    </w:lvl>
    <w:lvl w:ilvl="1" w:tplc="0C9E6F08" w:tentative="1">
      <w:start w:val="1"/>
      <w:numFmt w:val="bullet"/>
      <w:lvlText w:val="o"/>
      <w:lvlJc w:val="left"/>
      <w:pPr>
        <w:tabs>
          <w:tab w:val="num" w:pos="1440"/>
        </w:tabs>
        <w:ind w:left="1440" w:hanging="360"/>
      </w:pPr>
      <w:rPr>
        <w:rFonts w:ascii="Courier New" w:hAnsi="Courier New" w:cs="Courier New" w:hint="default"/>
      </w:rPr>
    </w:lvl>
    <w:lvl w:ilvl="2" w:tplc="F85EB4C2" w:tentative="1">
      <w:start w:val="1"/>
      <w:numFmt w:val="bullet"/>
      <w:lvlText w:val=""/>
      <w:lvlJc w:val="left"/>
      <w:pPr>
        <w:tabs>
          <w:tab w:val="num" w:pos="2160"/>
        </w:tabs>
        <w:ind w:left="2160" w:hanging="360"/>
      </w:pPr>
      <w:rPr>
        <w:rFonts w:ascii="Wingdings" w:hAnsi="Wingdings" w:hint="default"/>
      </w:rPr>
    </w:lvl>
    <w:lvl w:ilvl="3" w:tplc="03CC1A3C" w:tentative="1">
      <w:start w:val="1"/>
      <w:numFmt w:val="bullet"/>
      <w:lvlText w:val=""/>
      <w:lvlJc w:val="left"/>
      <w:pPr>
        <w:tabs>
          <w:tab w:val="num" w:pos="2880"/>
        </w:tabs>
        <w:ind w:left="2880" w:hanging="360"/>
      </w:pPr>
      <w:rPr>
        <w:rFonts w:ascii="Symbol" w:hAnsi="Symbol" w:hint="default"/>
      </w:rPr>
    </w:lvl>
    <w:lvl w:ilvl="4" w:tplc="BADE4F9C" w:tentative="1">
      <w:start w:val="1"/>
      <w:numFmt w:val="bullet"/>
      <w:lvlText w:val="o"/>
      <w:lvlJc w:val="left"/>
      <w:pPr>
        <w:tabs>
          <w:tab w:val="num" w:pos="3600"/>
        </w:tabs>
        <w:ind w:left="3600" w:hanging="360"/>
      </w:pPr>
      <w:rPr>
        <w:rFonts w:ascii="Courier New" w:hAnsi="Courier New" w:cs="Courier New" w:hint="default"/>
      </w:rPr>
    </w:lvl>
    <w:lvl w:ilvl="5" w:tplc="66B6B338" w:tentative="1">
      <w:start w:val="1"/>
      <w:numFmt w:val="bullet"/>
      <w:lvlText w:val=""/>
      <w:lvlJc w:val="left"/>
      <w:pPr>
        <w:tabs>
          <w:tab w:val="num" w:pos="4320"/>
        </w:tabs>
        <w:ind w:left="4320" w:hanging="360"/>
      </w:pPr>
      <w:rPr>
        <w:rFonts w:ascii="Wingdings" w:hAnsi="Wingdings" w:hint="default"/>
      </w:rPr>
    </w:lvl>
    <w:lvl w:ilvl="6" w:tplc="D95A0124" w:tentative="1">
      <w:start w:val="1"/>
      <w:numFmt w:val="bullet"/>
      <w:lvlText w:val=""/>
      <w:lvlJc w:val="left"/>
      <w:pPr>
        <w:tabs>
          <w:tab w:val="num" w:pos="5040"/>
        </w:tabs>
        <w:ind w:left="5040" w:hanging="360"/>
      </w:pPr>
      <w:rPr>
        <w:rFonts w:ascii="Symbol" w:hAnsi="Symbol" w:hint="default"/>
      </w:rPr>
    </w:lvl>
    <w:lvl w:ilvl="7" w:tplc="2146D924" w:tentative="1">
      <w:start w:val="1"/>
      <w:numFmt w:val="bullet"/>
      <w:lvlText w:val="o"/>
      <w:lvlJc w:val="left"/>
      <w:pPr>
        <w:tabs>
          <w:tab w:val="num" w:pos="5760"/>
        </w:tabs>
        <w:ind w:left="5760" w:hanging="360"/>
      </w:pPr>
      <w:rPr>
        <w:rFonts w:ascii="Courier New" w:hAnsi="Courier New" w:cs="Courier New" w:hint="default"/>
      </w:rPr>
    </w:lvl>
    <w:lvl w:ilvl="8" w:tplc="E07A540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686922"/>
    <w:multiLevelType w:val="hybridMultilevel"/>
    <w:tmpl w:val="575AB058"/>
    <w:lvl w:ilvl="0" w:tplc="A2B2F5CC">
      <w:start w:val="1"/>
      <w:numFmt w:val="bullet"/>
      <w:lvlText w:val=""/>
      <w:lvlJc w:val="left"/>
      <w:pPr>
        <w:ind w:left="927" w:hanging="360"/>
      </w:pPr>
      <w:rPr>
        <w:rFonts w:ascii="Symbol" w:hAnsi="Symbol" w:hint="default"/>
      </w:rPr>
    </w:lvl>
    <w:lvl w:ilvl="1" w:tplc="14090003" w:tentative="1">
      <w:start w:val="1"/>
      <w:numFmt w:val="bullet"/>
      <w:lvlText w:val="o"/>
      <w:lvlJc w:val="left"/>
      <w:pPr>
        <w:ind w:left="2404" w:hanging="360"/>
      </w:pPr>
      <w:rPr>
        <w:rFonts w:ascii="Courier New" w:hAnsi="Courier New" w:cs="Courier New" w:hint="default"/>
      </w:rPr>
    </w:lvl>
    <w:lvl w:ilvl="2" w:tplc="843EB9A2">
      <w:start w:val="1"/>
      <w:numFmt w:val="bullet"/>
      <w:lvlText w:val=""/>
      <w:lvlJc w:val="left"/>
      <w:pPr>
        <w:ind w:left="3124" w:hanging="360"/>
      </w:pPr>
      <w:rPr>
        <w:rFonts w:ascii="Wingdings" w:hAnsi="Wingdings" w:hint="default"/>
      </w:rPr>
    </w:lvl>
    <w:lvl w:ilvl="3" w:tplc="14090001" w:tentative="1">
      <w:start w:val="1"/>
      <w:numFmt w:val="bullet"/>
      <w:lvlText w:val=""/>
      <w:lvlJc w:val="left"/>
      <w:pPr>
        <w:ind w:left="3844" w:hanging="360"/>
      </w:pPr>
      <w:rPr>
        <w:rFonts w:ascii="Symbol" w:hAnsi="Symbol" w:hint="default"/>
      </w:rPr>
    </w:lvl>
    <w:lvl w:ilvl="4" w:tplc="14090003" w:tentative="1">
      <w:start w:val="1"/>
      <w:numFmt w:val="bullet"/>
      <w:lvlText w:val="o"/>
      <w:lvlJc w:val="left"/>
      <w:pPr>
        <w:ind w:left="4564" w:hanging="360"/>
      </w:pPr>
      <w:rPr>
        <w:rFonts w:ascii="Courier New" w:hAnsi="Courier New" w:cs="Courier New" w:hint="default"/>
      </w:rPr>
    </w:lvl>
    <w:lvl w:ilvl="5" w:tplc="14090005" w:tentative="1">
      <w:start w:val="1"/>
      <w:numFmt w:val="bullet"/>
      <w:lvlText w:val=""/>
      <w:lvlJc w:val="left"/>
      <w:pPr>
        <w:ind w:left="5284" w:hanging="360"/>
      </w:pPr>
      <w:rPr>
        <w:rFonts w:ascii="Wingdings" w:hAnsi="Wingdings" w:hint="default"/>
      </w:rPr>
    </w:lvl>
    <w:lvl w:ilvl="6" w:tplc="14090001" w:tentative="1">
      <w:start w:val="1"/>
      <w:numFmt w:val="bullet"/>
      <w:lvlText w:val=""/>
      <w:lvlJc w:val="left"/>
      <w:pPr>
        <w:ind w:left="6004" w:hanging="360"/>
      </w:pPr>
      <w:rPr>
        <w:rFonts w:ascii="Symbol" w:hAnsi="Symbol" w:hint="default"/>
      </w:rPr>
    </w:lvl>
    <w:lvl w:ilvl="7" w:tplc="14090003" w:tentative="1">
      <w:start w:val="1"/>
      <w:numFmt w:val="bullet"/>
      <w:lvlText w:val="o"/>
      <w:lvlJc w:val="left"/>
      <w:pPr>
        <w:ind w:left="6724" w:hanging="360"/>
      </w:pPr>
      <w:rPr>
        <w:rFonts w:ascii="Courier New" w:hAnsi="Courier New" w:cs="Courier New" w:hint="default"/>
      </w:rPr>
    </w:lvl>
    <w:lvl w:ilvl="8" w:tplc="14090005" w:tentative="1">
      <w:start w:val="1"/>
      <w:numFmt w:val="bullet"/>
      <w:lvlText w:val=""/>
      <w:lvlJc w:val="left"/>
      <w:pPr>
        <w:ind w:left="7444" w:hanging="360"/>
      </w:pPr>
      <w:rPr>
        <w:rFonts w:ascii="Wingdings" w:hAnsi="Wingdings" w:hint="default"/>
      </w:rPr>
    </w:lvl>
  </w:abstractNum>
  <w:abstractNum w:abstractNumId="12" w15:restartNumberingAfterBreak="0">
    <w:nsid w:val="623E4141"/>
    <w:multiLevelType w:val="multilevel"/>
    <w:tmpl w:val="A4AA8E28"/>
    <w:lvl w:ilvl="0">
      <w:start w:val="1"/>
      <w:numFmt w:val="bullet"/>
      <w:pStyle w:val="ListBullet"/>
      <w:lvlText w:val=""/>
      <w:lvlJc w:val="left"/>
      <w:pPr>
        <w:ind w:left="567" w:hanging="283"/>
      </w:pPr>
      <w:rPr>
        <w:rFonts w:ascii="Symbol" w:hAnsi="Symbol" w:hint="default"/>
      </w:rPr>
    </w:lvl>
    <w:lvl w:ilvl="1">
      <w:start w:val="1"/>
      <w:numFmt w:val="bullet"/>
      <w:pStyle w:val="ListBullet2"/>
      <w:lvlText w:val="o"/>
      <w:lvlJc w:val="left"/>
      <w:pPr>
        <w:ind w:left="851" w:hanging="284"/>
      </w:pPr>
      <w:rPr>
        <w:rFonts w:ascii="Courier New" w:hAnsi="Courier New" w:hint="default"/>
        <w:color w:val="auto"/>
      </w:rPr>
    </w:lvl>
    <w:lvl w:ilvl="2">
      <w:start w:val="1"/>
      <w:numFmt w:val="bullet"/>
      <w:pStyle w:val="ListBullet3"/>
      <w:lvlText w:val="­"/>
      <w:lvlJc w:val="left"/>
      <w:pPr>
        <w:ind w:left="1134" w:hanging="283"/>
      </w:pPr>
      <w:rPr>
        <w:rFonts w:ascii="Courier New" w:hAnsi="Courier New" w:hint="default"/>
        <w:color w:val="auto"/>
      </w:rPr>
    </w:lvl>
    <w:lvl w:ilvl="3">
      <w:start w:val="1"/>
      <w:numFmt w:val="bullet"/>
      <w:lvlText w:val=""/>
      <w:lvlJc w:val="left"/>
      <w:pPr>
        <w:ind w:left="1418" w:hanging="284"/>
      </w:pPr>
      <w:rPr>
        <w:rFonts w:ascii="Symbol" w:hAnsi="Symbol" w:hint="default"/>
      </w:rPr>
    </w:lvl>
    <w:lvl w:ilvl="4">
      <w:start w:val="1"/>
      <w:numFmt w:val="bullet"/>
      <w:lvlText w:val="o"/>
      <w:lvlJc w:val="left"/>
      <w:pPr>
        <w:ind w:left="1701" w:hanging="283"/>
      </w:pPr>
      <w:rPr>
        <w:rFonts w:ascii="Courier New" w:hAnsi="Courier New" w:hint="default"/>
      </w:rPr>
    </w:lvl>
    <w:lvl w:ilvl="5">
      <w:start w:val="1"/>
      <w:numFmt w:val="bullet"/>
      <w:lvlText w:val=""/>
      <w:lvlJc w:val="left"/>
      <w:pPr>
        <w:ind w:left="1985" w:hanging="284"/>
      </w:pPr>
      <w:rPr>
        <w:rFonts w:ascii="Wingdings" w:hAnsi="Wingdings" w:hint="default"/>
      </w:rPr>
    </w:lvl>
    <w:lvl w:ilvl="6">
      <w:start w:val="1"/>
      <w:numFmt w:val="bullet"/>
      <w:lvlText w:val=""/>
      <w:lvlJc w:val="left"/>
      <w:pPr>
        <w:tabs>
          <w:tab w:val="num" w:pos="19845"/>
        </w:tabs>
        <w:ind w:left="2268" w:hanging="283"/>
      </w:pPr>
      <w:rPr>
        <w:rFonts w:ascii="Symbol" w:hAnsi="Symbol" w:hint="default"/>
      </w:rPr>
    </w:lvl>
    <w:lvl w:ilvl="7">
      <w:start w:val="1"/>
      <w:numFmt w:val="bullet"/>
      <w:lvlText w:val="o"/>
      <w:lvlJc w:val="left"/>
      <w:pPr>
        <w:ind w:left="2552" w:hanging="284"/>
      </w:pPr>
      <w:rPr>
        <w:rFonts w:ascii="Courier New" w:hAnsi="Courier New" w:hint="default"/>
      </w:rPr>
    </w:lvl>
    <w:lvl w:ilvl="8">
      <w:start w:val="1"/>
      <w:numFmt w:val="bullet"/>
      <w:lvlText w:val=""/>
      <w:lvlJc w:val="left"/>
      <w:pPr>
        <w:ind w:left="2835" w:hanging="283"/>
      </w:pPr>
      <w:rPr>
        <w:rFonts w:ascii="Wingdings" w:hAnsi="Wingdings" w:hint="default"/>
      </w:rPr>
    </w:lvl>
  </w:abstractNum>
  <w:abstractNum w:abstractNumId="13" w15:restartNumberingAfterBreak="0">
    <w:nsid w:val="73635B80"/>
    <w:multiLevelType w:val="hybridMultilevel"/>
    <w:tmpl w:val="264A5CE4"/>
    <w:lvl w:ilvl="0" w:tplc="F81018DE">
      <w:start w:val="1"/>
      <w:numFmt w:val="decimal"/>
      <w:pStyle w:val="ListParawithNumbers"/>
      <w:lvlText w:val="%1."/>
      <w:lvlJc w:val="left"/>
      <w:pPr>
        <w:ind w:left="700" w:hanging="360"/>
      </w:pPr>
    </w:lvl>
    <w:lvl w:ilvl="1" w:tplc="14090019">
      <w:start w:val="1"/>
      <w:numFmt w:val="lowerLetter"/>
      <w:lvlText w:val="%2."/>
      <w:lvlJc w:val="left"/>
      <w:pPr>
        <w:ind w:left="1420" w:hanging="360"/>
      </w:pPr>
    </w:lvl>
    <w:lvl w:ilvl="2" w:tplc="1409001B">
      <w:start w:val="1"/>
      <w:numFmt w:val="lowerRoman"/>
      <w:lvlText w:val="%3."/>
      <w:lvlJc w:val="right"/>
      <w:pPr>
        <w:ind w:left="2140" w:hanging="180"/>
      </w:pPr>
    </w:lvl>
    <w:lvl w:ilvl="3" w:tplc="1409000F" w:tentative="1">
      <w:start w:val="1"/>
      <w:numFmt w:val="decimal"/>
      <w:lvlText w:val="%4."/>
      <w:lvlJc w:val="left"/>
      <w:pPr>
        <w:ind w:left="2860" w:hanging="360"/>
      </w:pPr>
    </w:lvl>
    <w:lvl w:ilvl="4" w:tplc="14090019" w:tentative="1">
      <w:start w:val="1"/>
      <w:numFmt w:val="lowerLetter"/>
      <w:lvlText w:val="%5."/>
      <w:lvlJc w:val="left"/>
      <w:pPr>
        <w:ind w:left="3580" w:hanging="360"/>
      </w:pPr>
    </w:lvl>
    <w:lvl w:ilvl="5" w:tplc="1409001B" w:tentative="1">
      <w:start w:val="1"/>
      <w:numFmt w:val="lowerRoman"/>
      <w:lvlText w:val="%6."/>
      <w:lvlJc w:val="right"/>
      <w:pPr>
        <w:ind w:left="4300" w:hanging="180"/>
      </w:pPr>
    </w:lvl>
    <w:lvl w:ilvl="6" w:tplc="1409000F" w:tentative="1">
      <w:start w:val="1"/>
      <w:numFmt w:val="decimal"/>
      <w:lvlText w:val="%7."/>
      <w:lvlJc w:val="left"/>
      <w:pPr>
        <w:ind w:left="5020" w:hanging="360"/>
      </w:pPr>
    </w:lvl>
    <w:lvl w:ilvl="7" w:tplc="14090019" w:tentative="1">
      <w:start w:val="1"/>
      <w:numFmt w:val="lowerLetter"/>
      <w:lvlText w:val="%8."/>
      <w:lvlJc w:val="left"/>
      <w:pPr>
        <w:ind w:left="5740" w:hanging="360"/>
      </w:pPr>
    </w:lvl>
    <w:lvl w:ilvl="8" w:tplc="1409001B" w:tentative="1">
      <w:start w:val="1"/>
      <w:numFmt w:val="lowerRoman"/>
      <w:lvlText w:val="%9."/>
      <w:lvlJc w:val="right"/>
      <w:pPr>
        <w:ind w:left="6460" w:hanging="180"/>
      </w:pPr>
    </w:lvl>
  </w:abstractNum>
  <w:num w:numId="1" w16cid:durableId="412358199">
    <w:abstractNumId w:val="3"/>
  </w:num>
  <w:num w:numId="2" w16cid:durableId="934823998">
    <w:abstractNumId w:val="8"/>
  </w:num>
  <w:num w:numId="3" w16cid:durableId="558900628">
    <w:abstractNumId w:val="2"/>
  </w:num>
  <w:num w:numId="4" w16cid:durableId="1759330030">
    <w:abstractNumId w:val="12"/>
  </w:num>
  <w:num w:numId="5" w16cid:durableId="294484761">
    <w:abstractNumId w:val="0"/>
  </w:num>
  <w:num w:numId="6" w16cid:durableId="20055268">
    <w:abstractNumId w:val="10"/>
  </w:num>
  <w:num w:numId="7" w16cid:durableId="111751454">
    <w:abstractNumId w:val="9"/>
  </w:num>
  <w:num w:numId="8" w16cid:durableId="250357129">
    <w:abstractNumId w:val="11"/>
  </w:num>
  <w:num w:numId="9" w16cid:durableId="2030788971">
    <w:abstractNumId w:val="3"/>
  </w:num>
  <w:num w:numId="10" w16cid:durableId="2002998335">
    <w:abstractNumId w:val="3"/>
  </w:num>
  <w:num w:numId="11" w16cid:durableId="1515680874">
    <w:abstractNumId w:val="3"/>
  </w:num>
  <w:num w:numId="12" w16cid:durableId="2094933317">
    <w:abstractNumId w:val="12"/>
  </w:num>
  <w:num w:numId="13" w16cid:durableId="406193757">
    <w:abstractNumId w:val="11"/>
  </w:num>
  <w:num w:numId="14" w16cid:durableId="816068756">
    <w:abstractNumId w:val="11"/>
  </w:num>
  <w:num w:numId="15" w16cid:durableId="1876038649">
    <w:abstractNumId w:val="0"/>
  </w:num>
  <w:num w:numId="16" w16cid:durableId="2109426255">
    <w:abstractNumId w:val="0"/>
  </w:num>
  <w:num w:numId="17" w16cid:durableId="1925990528">
    <w:abstractNumId w:val="0"/>
  </w:num>
  <w:num w:numId="18" w16cid:durableId="2973455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6035440">
    <w:abstractNumId w:val="6"/>
  </w:num>
  <w:num w:numId="20" w16cid:durableId="1743985997">
    <w:abstractNumId w:val="1"/>
  </w:num>
  <w:num w:numId="21" w16cid:durableId="1676420481">
    <w:abstractNumId w:val="12"/>
  </w:num>
  <w:num w:numId="22" w16cid:durableId="1934360598">
    <w:abstractNumId w:val="12"/>
  </w:num>
  <w:num w:numId="23" w16cid:durableId="1857646065">
    <w:abstractNumId w:val="12"/>
  </w:num>
  <w:num w:numId="24" w16cid:durableId="2141610390">
    <w:abstractNumId w:val="2"/>
  </w:num>
  <w:num w:numId="25" w16cid:durableId="1903179873">
    <w:abstractNumId w:val="2"/>
  </w:num>
  <w:num w:numId="26" w16cid:durableId="1426608883">
    <w:abstractNumId w:val="7"/>
  </w:num>
  <w:num w:numId="27" w16cid:durableId="1168253230">
    <w:abstractNumId w:val="5"/>
  </w:num>
  <w:num w:numId="28" w16cid:durableId="477840007">
    <w:abstractNumId w:val="13"/>
  </w:num>
  <w:num w:numId="29" w16cid:durableId="1456867574">
    <w:abstractNumId w:val="12"/>
  </w:num>
  <w:num w:numId="30" w16cid:durableId="1753966639">
    <w:abstractNumId w:val="4"/>
  </w:num>
  <w:num w:numId="31" w16cid:durableId="150493109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AA5"/>
    <w:rsid w:val="00000557"/>
    <w:rsid w:val="00000C43"/>
    <w:rsid w:val="000016C3"/>
    <w:rsid w:val="00001F44"/>
    <w:rsid w:val="00002BFA"/>
    <w:rsid w:val="00003B2E"/>
    <w:rsid w:val="00005E37"/>
    <w:rsid w:val="000138FD"/>
    <w:rsid w:val="0001426E"/>
    <w:rsid w:val="00014C2D"/>
    <w:rsid w:val="00015975"/>
    <w:rsid w:val="00016C79"/>
    <w:rsid w:val="00016CF7"/>
    <w:rsid w:val="00020773"/>
    <w:rsid w:val="00021FA3"/>
    <w:rsid w:val="000248F7"/>
    <w:rsid w:val="0002645F"/>
    <w:rsid w:val="000278FE"/>
    <w:rsid w:val="00027C3A"/>
    <w:rsid w:val="00027E09"/>
    <w:rsid w:val="00032419"/>
    <w:rsid w:val="00035924"/>
    <w:rsid w:val="000412BF"/>
    <w:rsid w:val="00046B22"/>
    <w:rsid w:val="000471C0"/>
    <w:rsid w:val="000501AF"/>
    <w:rsid w:val="00051612"/>
    <w:rsid w:val="000543F9"/>
    <w:rsid w:val="00054DC6"/>
    <w:rsid w:val="00055735"/>
    <w:rsid w:val="00055BDB"/>
    <w:rsid w:val="00060D2B"/>
    <w:rsid w:val="00063B2E"/>
    <w:rsid w:val="00065DFD"/>
    <w:rsid w:val="000678BF"/>
    <w:rsid w:val="000678ED"/>
    <w:rsid w:val="00067E60"/>
    <w:rsid w:val="000722DE"/>
    <w:rsid w:val="00072BC1"/>
    <w:rsid w:val="000731FC"/>
    <w:rsid w:val="000733CB"/>
    <w:rsid w:val="00073B95"/>
    <w:rsid w:val="00073BDB"/>
    <w:rsid w:val="00074192"/>
    <w:rsid w:val="000760EE"/>
    <w:rsid w:val="00076CBA"/>
    <w:rsid w:val="000774F0"/>
    <w:rsid w:val="00083B6A"/>
    <w:rsid w:val="00083BF8"/>
    <w:rsid w:val="00087991"/>
    <w:rsid w:val="00091221"/>
    <w:rsid w:val="000921C5"/>
    <w:rsid w:val="00094AFC"/>
    <w:rsid w:val="000962EE"/>
    <w:rsid w:val="00096B2E"/>
    <w:rsid w:val="000A06FB"/>
    <w:rsid w:val="000A1C51"/>
    <w:rsid w:val="000A3A1D"/>
    <w:rsid w:val="000A6AA5"/>
    <w:rsid w:val="000A7AD6"/>
    <w:rsid w:val="000B1B53"/>
    <w:rsid w:val="000B58E0"/>
    <w:rsid w:val="000B6D3A"/>
    <w:rsid w:val="000B72E4"/>
    <w:rsid w:val="000B7531"/>
    <w:rsid w:val="000C3969"/>
    <w:rsid w:val="000C54FA"/>
    <w:rsid w:val="000C6A2D"/>
    <w:rsid w:val="000D056C"/>
    <w:rsid w:val="000D0DE3"/>
    <w:rsid w:val="000D327B"/>
    <w:rsid w:val="000D3B5B"/>
    <w:rsid w:val="000D4590"/>
    <w:rsid w:val="000D4781"/>
    <w:rsid w:val="000D7698"/>
    <w:rsid w:val="000E0E64"/>
    <w:rsid w:val="000E3A65"/>
    <w:rsid w:val="000E3ACA"/>
    <w:rsid w:val="000E6136"/>
    <w:rsid w:val="000E691C"/>
    <w:rsid w:val="000E7B64"/>
    <w:rsid w:val="000E7D75"/>
    <w:rsid w:val="000F07FB"/>
    <w:rsid w:val="000F129D"/>
    <w:rsid w:val="000F6864"/>
    <w:rsid w:val="00100893"/>
    <w:rsid w:val="0010168C"/>
    <w:rsid w:val="001017F2"/>
    <w:rsid w:val="001064BE"/>
    <w:rsid w:val="00113331"/>
    <w:rsid w:val="0011692F"/>
    <w:rsid w:val="0012156A"/>
    <w:rsid w:val="001242C8"/>
    <w:rsid w:val="00126AE9"/>
    <w:rsid w:val="00130DD3"/>
    <w:rsid w:val="0013414C"/>
    <w:rsid w:val="0013507D"/>
    <w:rsid w:val="00135B27"/>
    <w:rsid w:val="00137FF5"/>
    <w:rsid w:val="00141CF5"/>
    <w:rsid w:val="001468B6"/>
    <w:rsid w:val="00147C88"/>
    <w:rsid w:val="001542F1"/>
    <w:rsid w:val="00154ECB"/>
    <w:rsid w:val="00156171"/>
    <w:rsid w:val="00156F34"/>
    <w:rsid w:val="00160E0E"/>
    <w:rsid w:val="001641C7"/>
    <w:rsid w:val="00167928"/>
    <w:rsid w:val="00167B41"/>
    <w:rsid w:val="001709D5"/>
    <w:rsid w:val="00170F42"/>
    <w:rsid w:val="0017143D"/>
    <w:rsid w:val="00176F56"/>
    <w:rsid w:val="00177F76"/>
    <w:rsid w:val="00182851"/>
    <w:rsid w:val="0018388C"/>
    <w:rsid w:val="00183EBE"/>
    <w:rsid w:val="00184440"/>
    <w:rsid w:val="00190ED8"/>
    <w:rsid w:val="00191B60"/>
    <w:rsid w:val="00194658"/>
    <w:rsid w:val="001A12DE"/>
    <w:rsid w:val="001A5D74"/>
    <w:rsid w:val="001A787E"/>
    <w:rsid w:val="001B32B2"/>
    <w:rsid w:val="001B719A"/>
    <w:rsid w:val="001C077F"/>
    <w:rsid w:val="001C4B05"/>
    <w:rsid w:val="001C79C6"/>
    <w:rsid w:val="001D4D4B"/>
    <w:rsid w:val="001D56AF"/>
    <w:rsid w:val="001D62C5"/>
    <w:rsid w:val="001E1CF4"/>
    <w:rsid w:val="001E4CDF"/>
    <w:rsid w:val="001E5349"/>
    <w:rsid w:val="001E5580"/>
    <w:rsid w:val="001E7259"/>
    <w:rsid w:val="001F2DA2"/>
    <w:rsid w:val="001F3621"/>
    <w:rsid w:val="001F3F97"/>
    <w:rsid w:val="001F61DC"/>
    <w:rsid w:val="0020035A"/>
    <w:rsid w:val="00200EDF"/>
    <w:rsid w:val="00210928"/>
    <w:rsid w:val="002110B5"/>
    <w:rsid w:val="0021189D"/>
    <w:rsid w:val="00211969"/>
    <w:rsid w:val="00211FC6"/>
    <w:rsid w:val="0021284D"/>
    <w:rsid w:val="002149E4"/>
    <w:rsid w:val="002218F8"/>
    <w:rsid w:val="00223E4C"/>
    <w:rsid w:val="00224AF6"/>
    <w:rsid w:val="00224B76"/>
    <w:rsid w:val="00225281"/>
    <w:rsid w:val="00226866"/>
    <w:rsid w:val="002336B1"/>
    <w:rsid w:val="0023411F"/>
    <w:rsid w:val="00234433"/>
    <w:rsid w:val="00234CEC"/>
    <w:rsid w:val="002366D8"/>
    <w:rsid w:val="002369E9"/>
    <w:rsid w:val="00237B5A"/>
    <w:rsid w:val="00242226"/>
    <w:rsid w:val="00244498"/>
    <w:rsid w:val="002501B5"/>
    <w:rsid w:val="00250CAF"/>
    <w:rsid w:val="00251C01"/>
    <w:rsid w:val="00251D20"/>
    <w:rsid w:val="00257AFD"/>
    <w:rsid w:val="00257D39"/>
    <w:rsid w:val="00260C92"/>
    <w:rsid w:val="00263540"/>
    <w:rsid w:val="0026627F"/>
    <w:rsid w:val="0026680B"/>
    <w:rsid w:val="00266F1B"/>
    <w:rsid w:val="002724F8"/>
    <w:rsid w:val="00273659"/>
    <w:rsid w:val="00274039"/>
    <w:rsid w:val="002742FC"/>
    <w:rsid w:val="002777B2"/>
    <w:rsid w:val="00280FA0"/>
    <w:rsid w:val="00281CBC"/>
    <w:rsid w:val="002833C8"/>
    <w:rsid w:val="0028456F"/>
    <w:rsid w:val="00291DA6"/>
    <w:rsid w:val="00292171"/>
    <w:rsid w:val="0029345E"/>
    <w:rsid w:val="002952D0"/>
    <w:rsid w:val="0029778B"/>
    <w:rsid w:val="002A2689"/>
    <w:rsid w:val="002A51A5"/>
    <w:rsid w:val="002B0A8D"/>
    <w:rsid w:val="002B16EA"/>
    <w:rsid w:val="002B432B"/>
    <w:rsid w:val="002B4ED9"/>
    <w:rsid w:val="002B7E13"/>
    <w:rsid w:val="002B7F14"/>
    <w:rsid w:val="002C2FA7"/>
    <w:rsid w:val="002C3DB7"/>
    <w:rsid w:val="002D1327"/>
    <w:rsid w:val="002D1B8F"/>
    <w:rsid w:val="002D2871"/>
    <w:rsid w:val="002D52A2"/>
    <w:rsid w:val="002D56CF"/>
    <w:rsid w:val="002D7B5A"/>
    <w:rsid w:val="002D7C89"/>
    <w:rsid w:val="002E0C45"/>
    <w:rsid w:val="002E698F"/>
    <w:rsid w:val="002F438B"/>
    <w:rsid w:val="002F58F6"/>
    <w:rsid w:val="002F5C4E"/>
    <w:rsid w:val="002F7A47"/>
    <w:rsid w:val="00301D54"/>
    <w:rsid w:val="00310633"/>
    <w:rsid w:val="00311F6A"/>
    <w:rsid w:val="00315292"/>
    <w:rsid w:val="003202DF"/>
    <w:rsid w:val="00322E26"/>
    <w:rsid w:val="00325993"/>
    <w:rsid w:val="00325EC8"/>
    <w:rsid w:val="00326B19"/>
    <w:rsid w:val="00326D60"/>
    <w:rsid w:val="003338FC"/>
    <w:rsid w:val="003355A0"/>
    <w:rsid w:val="003368EC"/>
    <w:rsid w:val="00340BF5"/>
    <w:rsid w:val="00340E21"/>
    <w:rsid w:val="00341DAE"/>
    <w:rsid w:val="00342C6D"/>
    <w:rsid w:val="00352342"/>
    <w:rsid w:val="003537C9"/>
    <w:rsid w:val="003548FB"/>
    <w:rsid w:val="00355E3F"/>
    <w:rsid w:val="003565E6"/>
    <w:rsid w:val="00357DE4"/>
    <w:rsid w:val="00357FCD"/>
    <w:rsid w:val="003617A3"/>
    <w:rsid w:val="00362B5F"/>
    <w:rsid w:val="00364F43"/>
    <w:rsid w:val="003657D9"/>
    <w:rsid w:val="0036640B"/>
    <w:rsid w:val="0036724F"/>
    <w:rsid w:val="0036754B"/>
    <w:rsid w:val="00380334"/>
    <w:rsid w:val="00382764"/>
    <w:rsid w:val="00390971"/>
    <w:rsid w:val="00390B79"/>
    <w:rsid w:val="003930F5"/>
    <w:rsid w:val="0039460B"/>
    <w:rsid w:val="00394795"/>
    <w:rsid w:val="00395A2B"/>
    <w:rsid w:val="003964C8"/>
    <w:rsid w:val="0039705F"/>
    <w:rsid w:val="00397FCF"/>
    <w:rsid w:val="003A0300"/>
    <w:rsid w:val="003A2294"/>
    <w:rsid w:val="003A2DE7"/>
    <w:rsid w:val="003C2C5D"/>
    <w:rsid w:val="003C3263"/>
    <w:rsid w:val="003C4CC8"/>
    <w:rsid w:val="003E004D"/>
    <w:rsid w:val="003E33DF"/>
    <w:rsid w:val="003E5083"/>
    <w:rsid w:val="003E583D"/>
    <w:rsid w:val="003E663F"/>
    <w:rsid w:val="003E7EF9"/>
    <w:rsid w:val="003F164B"/>
    <w:rsid w:val="003F33D3"/>
    <w:rsid w:val="003F3A15"/>
    <w:rsid w:val="003F597E"/>
    <w:rsid w:val="003F5D97"/>
    <w:rsid w:val="00400938"/>
    <w:rsid w:val="00401167"/>
    <w:rsid w:val="00401415"/>
    <w:rsid w:val="00403C50"/>
    <w:rsid w:val="00406DCB"/>
    <w:rsid w:val="00412F62"/>
    <w:rsid w:val="004215B1"/>
    <w:rsid w:val="004244DB"/>
    <w:rsid w:val="0042616D"/>
    <w:rsid w:val="00426C43"/>
    <w:rsid w:val="00430EA7"/>
    <w:rsid w:val="00431F81"/>
    <w:rsid w:val="0043437C"/>
    <w:rsid w:val="00437189"/>
    <w:rsid w:val="004403C2"/>
    <w:rsid w:val="00443DB8"/>
    <w:rsid w:val="00450F11"/>
    <w:rsid w:val="004522D8"/>
    <w:rsid w:val="00452445"/>
    <w:rsid w:val="004560A0"/>
    <w:rsid w:val="0045615C"/>
    <w:rsid w:val="00457964"/>
    <w:rsid w:val="00461B89"/>
    <w:rsid w:val="00462299"/>
    <w:rsid w:val="00462831"/>
    <w:rsid w:val="00470420"/>
    <w:rsid w:val="00470DC0"/>
    <w:rsid w:val="004740C1"/>
    <w:rsid w:val="00476524"/>
    <w:rsid w:val="00477E32"/>
    <w:rsid w:val="00480A4F"/>
    <w:rsid w:val="004837B0"/>
    <w:rsid w:val="00485379"/>
    <w:rsid w:val="00486545"/>
    <w:rsid w:val="004929A6"/>
    <w:rsid w:val="0049738D"/>
    <w:rsid w:val="004A19BA"/>
    <w:rsid w:val="004A2FE2"/>
    <w:rsid w:val="004A690C"/>
    <w:rsid w:val="004A7EE0"/>
    <w:rsid w:val="004B15C0"/>
    <w:rsid w:val="004B1741"/>
    <w:rsid w:val="004B4B31"/>
    <w:rsid w:val="004B4E52"/>
    <w:rsid w:val="004B4E54"/>
    <w:rsid w:val="004B5282"/>
    <w:rsid w:val="004C35D3"/>
    <w:rsid w:val="004C3C74"/>
    <w:rsid w:val="004D1EA7"/>
    <w:rsid w:val="004D2E31"/>
    <w:rsid w:val="004D3647"/>
    <w:rsid w:val="004D3FF1"/>
    <w:rsid w:val="004D66AE"/>
    <w:rsid w:val="004D6FC6"/>
    <w:rsid w:val="004E6389"/>
    <w:rsid w:val="004E6F00"/>
    <w:rsid w:val="004F24E4"/>
    <w:rsid w:val="004F3E14"/>
    <w:rsid w:val="004F4721"/>
    <w:rsid w:val="004F4856"/>
    <w:rsid w:val="004F6A0C"/>
    <w:rsid w:val="00502622"/>
    <w:rsid w:val="00510CDD"/>
    <w:rsid w:val="00512DE9"/>
    <w:rsid w:val="00513D8A"/>
    <w:rsid w:val="00516A32"/>
    <w:rsid w:val="0052135E"/>
    <w:rsid w:val="00525147"/>
    <w:rsid w:val="00532B79"/>
    <w:rsid w:val="00534CAC"/>
    <w:rsid w:val="005373F9"/>
    <w:rsid w:val="00541AD6"/>
    <w:rsid w:val="00543ED8"/>
    <w:rsid w:val="0054576A"/>
    <w:rsid w:val="005479B2"/>
    <w:rsid w:val="00550198"/>
    <w:rsid w:val="00550F0B"/>
    <w:rsid w:val="005516CE"/>
    <w:rsid w:val="005524BA"/>
    <w:rsid w:val="00554ED2"/>
    <w:rsid w:val="00554EE4"/>
    <w:rsid w:val="00555E55"/>
    <w:rsid w:val="005600AE"/>
    <w:rsid w:val="005606B3"/>
    <w:rsid w:val="00560E07"/>
    <w:rsid w:val="00562391"/>
    <w:rsid w:val="00563B04"/>
    <w:rsid w:val="00564002"/>
    <w:rsid w:val="005729BE"/>
    <w:rsid w:val="005740F9"/>
    <w:rsid w:val="00574758"/>
    <w:rsid w:val="005749E0"/>
    <w:rsid w:val="00575271"/>
    <w:rsid w:val="00577E0C"/>
    <w:rsid w:val="005801D3"/>
    <w:rsid w:val="005811E3"/>
    <w:rsid w:val="00583FA2"/>
    <w:rsid w:val="00587C0E"/>
    <w:rsid w:val="0059166D"/>
    <w:rsid w:val="00591BED"/>
    <w:rsid w:val="00591F11"/>
    <w:rsid w:val="00596F9C"/>
    <w:rsid w:val="005A117F"/>
    <w:rsid w:val="005A271C"/>
    <w:rsid w:val="005A5C99"/>
    <w:rsid w:val="005A5DEE"/>
    <w:rsid w:val="005A7C53"/>
    <w:rsid w:val="005B174D"/>
    <w:rsid w:val="005B346B"/>
    <w:rsid w:val="005C0756"/>
    <w:rsid w:val="005C280B"/>
    <w:rsid w:val="005C2D8A"/>
    <w:rsid w:val="005C3EF0"/>
    <w:rsid w:val="005D051F"/>
    <w:rsid w:val="005D0F83"/>
    <w:rsid w:val="005D0FA9"/>
    <w:rsid w:val="005D1DE5"/>
    <w:rsid w:val="005D308E"/>
    <w:rsid w:val="005D3DC3"/>
    <w:rsid w:val="005D597E"/>
    <w:rsid w:val="005D6B01"/>
    <w:rsid w:val="005D7DA5"/>
    <w:rsid w:val="005E3982"/>
    <w:rsid w:val="005E4AC9"/>
    <w:rsid w:val="005E578B"/>
    <w:rsid w:val="005F1185"/>
    <w:rsid w:val="005F1B0E"/>
    <w:rsid w:val="005F2B94"/>
    <w:rsid w:val="005F33BA"/>
    <w:rsid w:val="005F3458"/>
    <w:rsid w:val="0060175C"/>
    <w:rsid w:val="006022F2"/>
    <w:rsid w:val="006024BF"/>
    <w:rsid w:val="00607040"/>
    <w:rsid w:val="006071FF"/>
    <w:rsid w:val="00607509"/>
    <w:rsid w:val="006117A6"/>
    <w:rsid w:val="006133F0"/>
    <w:rsid w:val="006141B6"/>
    <w:rsid w:val="00615256"/>
    <w:rsid w:val="006164F3"/>
    <w:rsid w:val="006169EA"/>
    <w:rsid w:val="0061799D"/>
    <w:rsid w:val="00621286"/>
    <w:rsid w:val="00621ABB"/>
    <w:rsid w:val="006252F2"/>
    <w:rsid w:val="006256CE"/>
    <w:rsid w:val="00627B93"/>
    <w:rsid w:val="00630A9F"/>
    <w:rsid w:val="006327AE"/>
    <w:rsid w:val="00636775"/>
    <w:rsid w:val="00636E05"/>
    <w:rsid w:val="00636EA7"/>
    <w:rsid w:val="006372F5"/>
    <w:rsid w:val="0063747C"/>
    <w:rsid w:val="00641EBC"/>
    <w:rsid w:val="00642A5C"/>
    <w:rsid w:val="00650BB6"/>
    <w:rsid w:val="0065271B"/>
    <w:rsid w:val="006538BA"/>
    <w:rsid w:val="0065568E"/>
    <w:rsid w:val="00657A1A"/>
    <w:rsid w:val="00660D9F"/>
    <w:rsid w:val="00662360"/>
    <w:rsid w:val="006623E3"/>
    <w:rsid w:val="006641E4"/>
    <w:rsid w:val="00665E57"/>
    <w:rsid w:val="00667449"/>
    <w:rsid w:val="00667722"/>
    <w:rsid w:val="006679C8"/>
    <w:rsid w:val="00671ADA"/>
    <w:rsid w:val="00674FDA"/>
    <w:rsid w:val="00675AAA"/>
    <w:rsid w:val="00676AE8"/>
    <w:rsid w:val="00677BC9"/>
    <w:rsid w:val="00681B44"/>
    <w:rsid w:val="006847E0"/>
    <w:rsid w:val="0069095A"/>
    <w:rsid w:val="006910A5"/>
    <w:rsid w:val="006929B0"/>
    <w:rsid w:val="006964D1"/>
    <w:rsid w:val="006A1BC1"/>
    <w:rsid w:val="006A3127"/>
    <w:rsid w:val="006A31A9"/>
    <w:rsid w:val="006A5193"/>
    <w:rsid w:val="006A729A"/>
    <w:rsid w:val="006B0827"/>
    <w:rsid w:val="006B5A1D"/>
    <w:rsid w:val="006B5B24"/>
    <w:rsid w:val="006B60B4"/>
    <w:rsid w:val="006C0B2A"/>
    <w:rsid w:val="006C6105"/>
    <w:rsid w:val="006C708B"/>
    <w:rsid w:val="006D2703"/>
    <w:rsid w:val="006D4BFC"/>
    <w:rsid w:val="006D5C71"/>
    <w:rsid w:val="006E2EB3"/>
    <w:rsid w:val="006E4CF5"/>
    <w:rsid w:val="006E5338"/>
    <w:rsid w:val="006E5668"/>
    <w:rsid w:val="006F1673"/>
    <w:rsid w:val="006F34AA"/>
    <w:rsid w:val="006F443B"/>
    <w:rsid w:val="007006A5"/>
    <w:rsid w:val="007069C9"/>
    <w:rsid w:val="00706D13"/>
    <w:rsid w:val="00711320"/>
    <w:rsid w:val="007116ED"/>
    <w:rsid w:val="00711E2D"/>
    <w:rsid w:val="007127F3"/>
    <w:rsid w:val="0071466D"/>
    <w:rsid w:val="007149AA"/>
    <w:rsid w:val="007158C7"/>
    <w:rsid w:val="007232D2"/>
    <w:rsid w:val="00727B00"/>
    <w:rsid w:val="007315F9"/>
    <w:rsid w:val="00732217"/>
    <w:rsid w:val="00733CBD"/>
    <w:rsid w:val="00734449"/>
    <w:rsid w:val="00734FC4"/>
    <w:rsid w:val="007357A9"/>
    <w:rsid w:val="007439A3"/>
    <w:rsid w:val="00745B1B"/>
    <w:rsid w:val="00747278"/>
    <w:rsid w:val="007474D8"/>
    <w:rsid w:val="007571B6"/>
    <w:rsid w:val="0076118F"/>
    <w:rsid w:val="007636F9"/>
    <w:rsid w:val="0076563C"/>
    <w:rsid w:val="00766D40"/>
    <w:rsid w:val="00766E73"/>
    <w:rsid w:val="00767CF1"/>
    <w:rsid w:val="00771BC8"/>
    <w:rsid w:val="00772A0C"/>
    <w:rsid w:val="007753BE"/>
    <w:rsid w:val="007753C8"/>
    <w:rsid w:val="00780123"/>
    <w:rsid w:val="00780B6B"/>
    <w:rsid w:val="0078267A"/>
    <w:rsid w:val="00782D75"/>
    <w:rsid w:val="0078454D"/>
    <w:rsid w:val="00784C6F"/>
    <w:rsid w:val="0078657F"/>
    <w:rsid w:val="00793E54"/>
    <w:rsid w:val="00793F6A"/>
    <w:rsid w:val="007963CD"/>
    <w:rsid w:val="00797315"/>
    <w:rsid w:val="00797F60"/>
    <w:rsid w:val="007A0FD2"/>
    <w:rsid w:val="007A5F4A"/>
    <w:rsid w:val="007A6078"/>
    <w:rsid w:val="007A6941"/>
    <w:rsid w:val="007A7F42"/>
    <w:rsid w:val="007B1380"/>
    <w:rsid w:val="007B3EFA"/>
    <w:rsid w:val="007B45CF"/>
    <w:rsid w:val="007B4B9B"/>
    <w:rsid w:val="007B6A82"/>
    <w:rsid w:val="007B6AFA"/>
    <w:rsid w:val="007B71C3"/>
    <w:rsid w:val="007C359B"/>
    <w:rsid w:val="007C7A6F"/>
    <w:rsid w:val="007D4F01"/>
    <w:rsid w:val="007D6B50"/>
    <w:rsid w:val="007D7744"/>
    <w:rsid w:val="007E0BE7"/>
    <w:rsid w:val="007E18CD"/>
    <w:rsid w:val="007E4FA9"/>
    <w:rsid w:val="007E54EF"/>
    <w:rsid w:val="007F18A9"/>
    <w:rsid w:val="007F2B75"/>
    <w:rsid w:val="007F442A"/>
    <w:rsid w:val="007F4729"/>
    <w:rsid w:val="007F58E8"/>
    <w:rsid w:val="007F7FE2"/>
    <w:rsid w:val="0080183D"/>
    <w:rsid w:val="00806993"/>
    <w:rsid w:val="00807815"/>
    <w:rsid w:val="00807CFD"/>
    <w:rsid w:val="0081176B"/>
    <w:rsid w:val="00814EDC"/>
    <w:rsid w:val="00817E9B"/>
    <w:rsid w:val="0082182C"/>
    <w:rsid w:val="0082480E"/>
    <w:rsid w:val="00824AD3"/>
    <w:rsid w:val="00824E4A"/>
    <w:rsid w:val="00825B94"/>
    <w:rsid w:val="00830BEC"/>
    <w:rsid w:val="00831B83"/>
    <w:rsid w:val="00831BA8"/>
    <w:rsid w:val="00840BCA"/>
    <w:rsid w:val="0084163F"/>
    <w:rsid w:val="00842459"/>
    <w:rsid w:val="00845CCA"/>
    <w:rsid w:val="008468CD"/>
    <w:rsid w:val="00846CAC"/>
    <w:rsid w:val="008510BF"/>
    <w:rsid w:val="00851C51"/>
    <w:rsid w:val="00853735"/>
    <w:rsid w:val="0086497E"/>
    <w:rsid w:val="00867EF4"/>
    <w:rsid w:val="0087049F"/>
    <w:rsid w:val="008704C1"/>
    <w:rsid w:val="00872A4D"/>
    <w:rsid w:val="00874BA0"/>
    <w:rsid w:val="008757C4"/>
    <w:rsid w:val="0087587E"/>
    <w:rsid w:val="00875927"/>
    <w:rsid w:val="00875CC5"/>
    <w:rsid w:val="00877F1E"/>
    <w:rsid w:val="00882A4B"/>
    <w:rsid w:val="00890EDB"/>
    <w:rsid w:val="00893BF1"/>
    <w:rsid w:val="00895F3A"/>
    <w:rsid w:val="008968E0"/>
    <w:rsid w:val="00897C15"/>
    <w:rsid w:val="008A3073"/>
    <w:rsid w:val="008A42E7"/>
    <w:rsid w:val="008A5701"/>
    <w:rsid w:val="008A67B4"/>
    <w:rsid w:val="008B2148"/>
    <w:rsid w:val="008B2AE6"/>
    <w:rsid w:val="008B2BFD"/>
    <w:rsid w:val="008B35C1"/>
    <w:rsid w:val="008B52D8"/>
    <w:rsid w:val="008B5876"/>
    <w:rsid w:val="008B7B99"/>
    <w:rsid w:val="008C315B"/>
    <w:rsid w:val="008C5ABF"/>
    <w:rsid w:val="008D1840"/>
    <w:rsid w:val="008D4B28"/>
    <w:rsid w:val="008D7662"/>
    <w:rsid w:val="008E1D71"/>
    <w:rsid w:val="008E2B2E"/>
    <w:rsid w:val="008E3211"/>
    <w:rsid w:val="008E4214"/>
    <w:rsid w:val="008E5766"/>
    <w:rsid w:val="008E5B1D"/>
    <w:rsid w:val="008E719D"/>
    <w:rsid w:val="008F3A6C"/>
    <w:rsid w:val="008F6EE0"/>
    <w:rsid w:val="008F7923"/>
    <w:rsid w:val="009000DA"/>
    <w:rsid w:val="00901B43"/>
    <w:rsid w:val="0090471F"/>
    <w:rsid w:val="00904D59"/>
    <w:rsid w:val="00905A30"/>
    <w:rsid w:val="00906EB0"/>
    <w:rsid w:val="00911211"/>
    <w:rsid w:val="00912AB7"/>
    <w:rsid w:val="009144A1"/>
    <w:rsid w:val="009145EC"/>
    <w:rsid w:val="00916BA1"/>
    <w:rsid w:val="00917354"/>
    <w:rsid w:val="00917DA8"/>
    <w:rsid w:val="009217C6"/>
    <w:rsid w:val="00924F30"/>
    <w:rsid w:val="00925020"/>
    <w:rsid w:val="009317FF"/>
    <w:rsid w:val="009328C0"/>
    <w:rsid w:val="00933FCF"/>
    <w:rsid w:val="009412AE"/>
    <w:rsid w:val="0094239F"/>
    <w:rsid w:val="009444E8"/>
    <w:rsid w:val="00944CA9"/>
    <w:rsid w:val="00945A9C"/>
    <w:rsid w:val="00946C04"/>
    <w:rsid w:val="00946D30"/>
    <w:rsid w:val="0094725C"/>
    <w:rsid w:val="009510E3"/>
    <w:rsid w:val="0095126A"/>
    <w:rsid w:val="0095181C"/>
    <w:rsid w:val="0095195C"/>
    <w:rsid w:val="009528C4"/>
    <w:rsid w:val="00954BDE"/>
    <w:rsid w:val="00954FC8"/>
    <w:rsid w:val="009572F8"/>
    <w:rsid w:val="00960289"/>
    <w:rsid w:val="00962108"/>
    <w:rsid w:val="00965466"/>
    <w:rsid w:val="009663DD"/>
    <w:rsid w:val="009676C6"/>
    <w:rsid w:val="009710CE"/>
    <w:rsid w:val="00972A97"/>
    <w:rsid w:val="00973E55"/>
    <w:rsid w:val="009761C0"/>
    <w:rsid w:val="00976C67"/>
    <w:rsid w:val="009775D2"/>
    <w:rsid w:val="00980ABB"/>
    <w:rsid w:val="0098129D"/>
    <w:rsid w:val="009819A4"/>
    <w:rsid w:val="00981E71"/>
    <w:rsid w:val="009836F4"/>
    <w:rsid w:val="00984318"/>
    <w:rsid w:val="00994134"/>
    <w:rsid w:val="009A0409"/>
    <w:rsid w:val="009B300A"/>
    <w:rsid w:val="009B33C8"/>
    <w:rsid w:val="009B3619"/>
    <w:rsid w:val="009B4299"/>
    <w:rsid w:val="009B4E93"/>
    <w:rsid w:val="009B6455"/>
    <w:rsid w:val="009B7512"/>
    <w:rsid w:val="009C0081"/>
    <w:rsid w:val="009C0F28"/>
    <w:rsid w:val="009C2148"/>
    <w:rsid w:val="009C4358"/>
    <w:rsid w:val="009C48B8"/>
    <w:rsid w:val="009C6BB9"/>
    <w:rsid w:val="009C7C43"/>
    <w:rsid w:val="009D0E5C"/>
    <w:rsid w:val="009D3CB4"/>
    <w:rsid w:val="009D44B6"/>
    <w:rsid w:val="009D766E"/>
    <w:rsid w:val="009E00E8"/>
    <w:rsid w:val="009E11A5"/>
    <w:rsid w:val="009E1517"/>
    <w:rsid w:val="009E1E6D"/>
    <w:rsid w:val="009E2A3B"/>
    <w:rsid w:val="009E30C4"/>
    <w:rsid w:val="009E32AB"/>
    <w:rsid w:val="009E67FB"/>
    <w:rsid w:val="009F0DDD"/>
    <w:rsid w:val="009F164A"/>
    <w:rsid w:val="009F35ED"/>
    <w:rsid w:val="009F7851"/>
    <w:rsid w:val="00A01954"/>
    <w:rsid w:val="00A01A2B"/>
    <w:rsid w:val="00A03BEF"/>
    <w:rsid w:val="00A04829"/>
    <w:rsid w:val="00A05762"/>
    <w:rsid w:val="00A05B53"/>
    <w:rsid w:val="00A06A21"/>
    <w:rsid w:val="00A07983"/>
    <w:rsid w:val="00A13EBC"/>
    <w:rsid w:val="00A1720D"/>
    <w:rsid w:val="00A22B5C"/>
    <w:rsid w:val="00A23B72"/>
    <w:rsid w:val="00A248A6"/>
    <w:rsid w:val="00A264A8"/>
    <w:rsid w:val="00A302DE"/>
    <w:rsid w:val="00A317B2"/>
    <w:rsid w:val="00A34724"/>
    <w:rsid w:val="00A34898"/>
    <w:rsid w:val="00A40340"/>
    <w:rsid w:val="00A405DE"/>
    <w:rsid w:val="00A4565A"/>
    <w:rsid w:val="00A46D29"/>
    <w:rsid w:val="00A5079E"/>
    <w:rsid w:val="00A50D1F"/>
    <w:rsid w:val="00A520D3"/>
    <w:rsid w:val="00A53DCD"/>
    <w:rsid w:val="00A61293"/>
    <w:rsid w:val="00A61559"/>
    <w:rsid w:val="00A61A57"/>
    <w:rsid w:val="00A66963"/>
    <w:rsid w:val="00A672A8"/>
    <w:rsid w:val="00A67817"/>
    <w:rsid w:val="00A7119C"/>
    <w:rsid w:val="00A72677"/>
    <w:rsid w:val="00A74E8B"/>
    <w:rsid w:val="00A7529F"/>
    <w:rsid w:val="00A7533D"/>
    <w:rsid w:val="00A755AA"/>
    <w:rsid w:val="00A75936"/>
    <w:rsid w:val="00A8169C"/>
    <w:rsid w:val="00A9151D"/>
    <w:rsid w:val="00A92492"/>
    <w:rsid w:val="00A94C56"/>
    <w:rsid w:val="00A9505E"/>
    <w:rsid w:val="00A96015"/>
    <w:rsid w:val="00AA31CC"/>
    <w:rsid w:val="00AA355C"/>
    <w:rsid w:val="00AA378C"/>
    <w:rsid w:val="00AA4C63"/>
    <w:rsid w:val="00AA5D47"/>
    <w:rsid w:val="00AB09C3"/>
    <w:rsid w:val="00AB7855"/>
    <w:rsid w:val="00AC0307"/>
    <w:rsid w:val="00AC52A7"/>
    <w:rsid w:val="00AD054D"/>
    <w:rsid w:val="00AD0C9B"/>
    <w:rsid w:val="00AD11CF"/>
    <w:rsid w:val="00AD258C"/>
    <w:rsid w:val="00AD3089"/>
    <w:rsid w:val="00AD7B9F"/>
    <w:rsid w:val="00AD7E97"/>
    <w:rsid w:val="00AE3A93"/>
    <w:rsid w:val="00AE3BA6"/>
    <w:rsid w:val="00AE5BD9"/>
    <w:rsid w:val="00AF2993"/>
    <w:rsid w:val="00AF4141"/>
    <w:rsid w:val="00AF4A4F"/>
    <w:rsid w:val="00B02651"/>
    <w:rsid w:val="00B048EF"/>
    <w:rsid w:val="00B05817"/>
    <w:rsid w:val="00B07656"/>
    <w:rsid w:val="00B119B8"/>
    <w:rsid w:val="00B13E69"/>
    <w:rsid w:val="00B14E37"/>
    <w:rsid w:val="00B161A9"/>
    <w:rsid w:val="00B16FF5"/>
    <w:rsid w:val="00B173ED"/>
    <w:rsid w:val="00B2146F"/>
    <w:rsid w:val="00B22164"/>
    <w:rsid w:val="00B2268C"/>
    <w:rsid w:val="00B234E5"/>
    <w:rsid w:val="00B30D11"/>
    <w:rsid w:val="00B31C51"/>
    <w:rsid w:val="00B31F33"/>
    <w:rsid w:val="00B32A4A"/>
    <w:rsid w:val="00B346D2"/>
    <w:rsid w:val="00B34E3C"/>
    <w:rsid w:val="00B37163"/>
    <w:rsid w:val="00B40844"/>
    <w:rsid w:val="00B446F7"/>
    <w:rsid w:val="00B44E5E"/>
    <w:rsid w:val="00B46010"/>
    <w:rsid w:val="00B46FF3"/>
    <w:rsid w:val="00B5054F"/>
    <w:rsid w:val="00B51553"/>
    <w:rsid w:val="00B54432"/>
    <w:rsid w:val="00B564B2"/>
    <w:rsid w:val="00B60021"/>
    <w:rsid w:val="00B60F1B"/>
    <w:rsid w:val="00B633B6"/>
    <w:rsid w:val="00B67BA6"/>
    <w:rsid w:val="00B67DB7"/>
    <w:rsid w:val="00B72C66"/>
    <w:rsid w:val="00B73720"/>
    <w:rsid w:val="00B76EE7"/>
    <w:rsid w:val="00B81697"/>
    <w:rsid w:val="00B81A16"/>
    <w:rsid w:val="00B8396E"/>
    <w:rsid w:val="00B86AB2"/>
    <w:rsid w:val="00B900C6"/>
    <w:rsid w:val="00B90166"/>
    <w:rsid w:val="00B91C36"/>
    <w:rsid w:val="00B93AF9"/>
    <w:rsid w:val="00B93F2C"/>
    <w:rsid w:val="00BA2823"/>
    <w:rsid w:val="00BA33CD"/>
    <w:rsid w:val="00BA36DE"/>
    <w:rsid w:val="00BA491F"/>
    <w:rsid w:val="00BB1173"/>
    <w:rsid w:val="00BB11B3"/>
    <w:rsid w:val="00BB2588"/>
    <w:rsid w:val="00BB4040"/>
    <w:rsid w:val="00BB46DA"/>
    <w:rsid w:val="00BB6A11"/>
    <w:rsid w:val="00BB6B34"/>
    <w:rsid w:val="00BC1170"/>
    <w:rsid w:val="00BC1293"/>
    <w:rsid w:val="00BC213D"/>
    <w:rsid w:val="00BC2AB9"/>
    <w:rsid w:val="00BC6387"/>
    <w:rsid w:val="00BC7842"/>
    <w:rsid w:val="00BD1E8B"/>
    <w:rsid w:val="00BD1F0B"/>
    <w:rsid w:val="00BD3480"/>
    <w:rsid w:val="00BD68F9"/>
    <w:rsid w:val="00BF0ACE"/>
    <w:rsid w:val="00BF1A8D"/>
    <w:rsid w:val="00BF43A7"/>
    <w:rsid w:val="00BF6863"/>
    <w:rsid w:val="00BF6F04"/>
    <w:rsid w:val="00C00694"/>
    <w:rsid w:val="00C02BD9"/>
    <w:rsid w:val="00C04799"/>
    <w:rsid w:val="00C0703B"/>
    <w:rsid w:val="00C13FE3"/>
    <w:rsid w:val="00C14388"/>
    <w:rsid w:val="00C157AC"/>
    <w:rsid w:val="00C21DA0"/>
    <w:rsid w:val="00C2420D"/>
    <w:rsid w:val="00C24F55"/>
    <w:rsid w:val="00C30CE5"/>
    <w:rsid w:val="00C32878"/>
    <w:rsid w:val="00C3520C"/>
    <w:rsid w:val="00C37D80"/>
    <w:rsid w:val="00C41739"/>
    <w:rsid w:val="00C4198A"/>
    <w:rsid w:val="00C419F7"/>
    <w:rsid w:val="00C41EB5"/>
    <w:rsid w:val="00C42810"/>
    <w:rsid w:val="00C43889"/>
    <w:rsid w:val="00C46521"/>
    <w:rsid w:val="00C506D1"/>
    <w:rsid w:val="00C50F68"/>
    <w:rsid w:val="00C5534D"/>
    <w:rsid w:val="00C5653C"/>
    <w:rsid w:val="00C615A6"/>
    <w:rsid w:val="00C61BB4"/>
    <w:rsid w:val="00C64B8A"/>
    <w:rsid w:val="00C66E0E"/>
    <w:rsid w:val="00C7755B"/>
    <w:rsid w:val="00C805C2"/>
    <w:rsid w:val="00C8298B"/>
    <w:rsid w:val="00C849DD"/>
    <w:rsid w:val="00C851A0"/>
    <w:rsid w:val="00C85FF7"/>
    <w:rsid w:val="00C94094"/>
    <w:rsid w:val="00C948FE"/>
    <w:rsid w:val="00C951E9"/>
    <w:rsid w:val="00CA0C32"/>
    <w:rsid w:val="00CA10B3"/>
    <w:rsid w:val="00CA750F"/>
    <w:rsid w:val="00CB3FE4"/>
    <w:rsid w:val="00CB442A"/>
    <w:rsid w:val="00CB737B"/>
    <w:rsid w:val="00CC06DF"/>
    <w:rsid w:val="00CC0A62"/>
    <w:rsid w:val="00CC247E"/>
    <w:rsid w:val="00CC6293"/>
    <w:rsid w:val="00CC6BAF"/>
    <w:rsid w:val="00CC7EEF"/>
    <w:rsid w:val="00CD1868"/>
    <w:rsid w:val="00CD5C8C"/>
    <w:rsid w:val="00CE1EFE"/>
    <w:rsid w:val="00CE2E85"/>
    <w:rsid w:val="00CE3DC0"/>
    <w:rsid w:val="00CE4AA5"/>
    <w:rsid w:val="00CE75A4"/>
    <w:rsid w:val="00CE7B7B"/>
    <w:rsid w:val="00CF0428"/>
    <w:rsid w:val="00CF0580"/>
    <w:rsid w:val="00CF1B21"/>
    <w:rsid w:val="00CF3C95"/>
    <w:rsid w:val="00CF4AC0"/>
    <w:rsid w:val="00CF6989"/>
    <w:rsid w:val="00D0128E"/>
    <w:rsid w:val="00D01445"/>
    <w:rsid w:val="00D03166"/>
    <w:rsid w:val="00D04FD2"/>
    <w:rsid w:val="00D06C79"/>
    <w:rsid w:val="00D106ED"/>
    <w:rsid w:val="00D17880"/>
    <w:rsid w:val="00D20788"/>
    <w:rsid w:val="00D22903"/>
    <w:rsid w:val="00D2663C"/>
    <w:rsid w:val="00D26B00"/>
    <w:rsid w:val="00D30473"/>
    <w:rsid w:val="00D305D9"/>
    <w:rsid w:val="00D330DB"/>
    <w:rsid w:val="00D33DFE"/>
    <w:rsid w:val="00D3467C"/>
    <w:rsid w:val="00D40AA1"/>
    <w:rsid w:val="00D431E9"/>
    <w:rsid w:val="00D4335F"/>
    <w:rsid w:val="00D46530"/>
    <w:rsid w:val="00D50147"/>
    <w:rsid w:val="00D54029"/>
    <w:rsid w:val="00D56043"/>
    <w:rsid w:val="00D57D15"/>
    <w:rsid w:val="00D615FA"/>
    <w:rsid w:val="00D62F93"/>
    <w:rsid w:val="00D6314B"/>
    <w:rsid w:val="00D64284"/>
    <w:rsid w:val="00D66188"/>
    <w:rsid w:val="00D6628C"/>
    <w:rsid w:val="00D71F30"/>
    <w:rsid w:val="00D720F0"/>
    <w:rsid w:val="00D75A9E"/>
    <w:rsid w:val="00D761F9"/>
    <w:rsid w:val="00D76AE7"/>
    <w:rsid w:val="00D804CF"/>
    <w:rsid w:val="00D869B4"/>
    <w:rsid w:val="00D87869"/>
    <w:rsid w:val="00D92EEE"/>
    <w:rsid w:val="00D96B53"/>
    <w:rsid w:val="00DA1E84"/>
    <w:rsid w:val="00DA3943"/>
    <w:rsid w:val="00DA4767"/>
    <w:rsid w:val="00DB0BB4"/>
    <w:rsid w:val="00DB1F28"/>
    <w:rsid w:val="00DB426F"/>
    <w:rsid w:val="00DB59E5"/>
    <w:rsid w:val="00DB6417"/>
    <w:rsid w:val="00DB670D"/>
    <w:rsid w:val="00DB708A"/>
    <w:rsid w:val="00DC3CE2"/>
    <w:rsid w:val="00DC519C"/>
    <w:rsid w:val="00DC5276"/>
    <w:rsid w:val="00DC6493"/>
    <w:rsid w:val="00DC655E"/>
    <w:rsid w:val="00DC6BB8"/>
    <w:rsid w:val="00DD005A"/>
    <w:rsid w:val="00DD273C"/>
    <w:rsid w:val="00DD3093"/>
    <w:rsid w:val="00DD4E5D"/>
    <w:rsid w:val="00DE0150"/>
    <w:rsid w:val="00DE0F55"/>
    <w:rsid w:val="00DE1E6A"/>
    <w:rsid w:val="00DE30A0"/>
    <w:rsid w:val="00DE40A4"/>
    <w:rsid w:val="00DE5D49"/>
    <w:rsid w:val="00DE6120"/>
    <w:rsid w:val="00DF125A"/>
    <w:rsid w:val="00DF2B5C"/>
    <w:rsid w:val="00DF71C9"/>
    <w:rsid w:val="00DF7D16"/>
    <w:rsid w:val="00E02122"/>
    <w:rsid w:val="00E045CA"/>
    <w:rsid w:val="00E1147C"/>
    <w:rsid w:val="00E157C9"/>
    <w:rsid w:val="00E20D1E"/>
    <w:rsid w:val="00E21EEB"/>
    <w:rsid w:val="00E30083"/>
    <w:rsid w:val="00E33DFE"/>
    <w:rsid w:val="00E3435C"/>
    <w:rsid w:val="00E346E9"/>
    <w:rsid w:val="00E377F2"/>
    <w:rsid w:val="00E400F3"/>
    <w:rsid w:val="00E42B1B"/>
    <w:rsid w:val="00E44C27"/>
    <w:rsid w:val="00E50745"/>
    <w:rsid w:val="00E603AE"/>
    <w:rsid w:val="00E61201"/>
    <w:rsid w:val="00E613A3"/>
    <w:rsid w:val="00E61A87"/>
    <w:rsid w:val="00E656DF"/>
    <w:rsid w:val="00E6572D"/>
    <w:rsid w:val="00E72BDF"/>
    <w:rsid w:val="00E74BE0"/>
    <w:rsid w:val="00E74C40"/>
    <w:rsid w:val="00E75A77"/>
    <w:rsid w:val="00E76912"/>
    <w:rsid w:val="00E77559"/>
    <w:rsid w:val="00E7764F"/>
    <w:rsid w:val="00E77F55"/>
    <w:rsid w:val="00E83A5B"/>
    <w:rsid w:val="00E85FB7"/>
    <w:rsid w:val="00E91EF2"/>
    <w:rsid w:val="00E95D1F"/>
    <w:rsid w:val="00E96EC2"/>
    <w:rsid w:val="00E97A17"/>
    <w:rsid w:val="00EB2BF9"/>
    <w:rsid w:val="00EB3FFF"/>
    <w:rsid w:val="00EB4081"/>
    <w:rsid w:val="00EB469D"/>
    <w:rsid w:val="00EB5490"/>
    <w:rsid w:val="00EB640B"/>
    <w:rsid w:val="00EC182B"/>
    <w:rsid w:val="00EC4FD6"/>
    <w:rsid w:val="00EC52A8"/>
    <w:rsid w:val="00EC566F"/>
    <w:rsid w:val="00EC603E"/>
    <w:rsid w:val="00EC7CC9"/>
    <w:rsid w:val="00ED169B"/>
    <w:rsid w:val="00ED2144"/>
    <w:rsid w:val="00ED375F"/>
    <w:rsid w:val="00ED667E"/>
    <w:rsid w:val="00ED6BB0"/>
    <w:rsid w:val="00ED75BE"/>
    <w:rsid w:val="00ED7789"/>
    <w:rsid w:val="00EE16D2"/>
    <w:rsid w:val="00EE29CC"/>
    <w:rsid w:val="00EE46A2"/>
    <w:rsid w:val="00EE655F"/>
    <w:rsid w:val="00EE7CBB"/>
    <w:rsid w:val="00EF622D"/>
    <w:rsid w:val="00EF7152"/>
    <w:rsid w:val="00F02808"/>
    <w:rsid w:val="00F04081"/>
    <w:rsid w:val="00F04465"/>
    <w:rsid w:val="00F06814"/>
    <w:rsid w:val="00F1177D"/>
    <w:rsid w:val="00F16FCC"/>
    <w:rsid w:val="00F17D33"/>
    <w:rsid w:val="00F20702"/>
    <w:rsid w:val="00F233ED"/>
    <w:rsid w:val="00F23DE6"/>
    <w:rsid w:val="00F26F56"/>
    <w:rsid w:val="00F31922"/>
    <w:rsid w:val="00F33CAA"/>
    <w:rsid w:val="00F33DED"/>
    <w:rsid w:val="00F34626"/>
    <w:rsid w:val="00F34B1A"/>
    <w:rsid w:val="00F361A5"/>
    <w:rsid w:val="00F374DA"/>
    <w:rsid w:val="00F40445"/>
    <w:rsid w:val="00F46D9B"/>
    <w:rsid w:val="00F473BA"/>
    <w:rsid w:val="00F566C0"/>
    <w:rsid w:val="00F57372"/>
    <w:rsid w:val="00F57E09"/>
    <w:rsid w:val="00F61735"/>
    <w:rsid w:val="00F623FE"/>
    <w:rsid w:val="00F65561"/>
    <w:rsid w:val="00F7076C"/>
    <w:rsid w:val="00F726ED"/>
    <w:rsid w:val="00F72EAB"/>
    <w:rsid w:val="00F736B6"/>
    <w:rsid w:val="00F802CC"/>
    <w:rsid w:val="00F806DD"/>
    <w:rsid w:val="00F80A2F"/>
    <w:rsid w:val="00F826CD"/>
    <w:rsid w:val="00F82A28"/>
    <w:rsid w:val="00F830C6"/>
    <w:rsid w:val="00F84A41"/>
    <w:rsid w:val="00F84F40"/>
    <w:rsid w:val="00F85D38"/>
    <w:rsid w:val="00F87F48"/>
    <w:rsid w:val="00F9071D"/>
    <w:rsid w:val="00F936D7"/>
    <w:rsid w:val="00F95A65"/>
    <w:rsid w:val="00F9764F"/>
    <w:rsid w:val="00FA3159"/>
    <w:rsid w:val="00FA3326"/>
    <w:rsid w:val="00FA341B"/>
    <w:rsid w:val="00FA454E"/>
    <w:rsid w:val="00FA6ACF"/>
    <w:rsid w:val="00FA6B0C"/>
    <w:rsid w:val="00FB1642"/>
    <w:rsid w:val="00FB4FE8"/>
    <w:rsid w:val="00FC1853"/>
    <w:rsid w:val="00FC7DEA"/>
    <w:rsid w:val="00FD2B9D"/>
    <w:rsid w:val="00FD5AC2"/>
    <w:rsid w:val="00FD5DB3"/>
    <w:rsid w:val="00FD64DF"/>
    <w:rsid w:val="00FD751D"/>
    <w:rsid w:val="00FE4B2B"/>
    <w:rsid w:val="00FE6A2F"/>
    <w:rsid w:val="00FE6D44"/>
    <w:rsid w:val="00FE7269"/>
    <w:rsid w:val="00FF1F31"/>
    <w:rsid w:val="00FF2773"/>
    <w:rsid w:val="00FF3CC9"/>
    <w:rsid w:val="00FF7363"/>
    <w:rsid w:val="08AC159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BB4C58"/>
  <w15:docId w15:val="{36EDF0FB-B49C-4F73-894D-FD21700FA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NZ"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unhideWhenUsed="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lsdException w:name="toa heading" w:semiHidden="1" w:unhideWhenUsed="1"/>
    <w:lsdException w:name="List" w:semiHidden="1"/>
    <w:lsdException w:name="List Bullet" w:uiPriority="3" w:qFormat="1"/>
    <w:lsdException w:name="List Number" w:semiHidden="1" w:uiPriority="4" w:unhideWhenUsed="1" w:qFormat="1"/>
    <w:lsdException w:name="List 2" w:semiHidden="1"/>
    <w:lsdException w:name="List 3" w:semiHidden="1"/>
    <w:lsdException w:name="List 4" w:semiHidden="1"/>
    <w:lsdException w:name="List 5" w:semiHidden="1"/>
    <w:lsdException w:name="List Bullet 2" w:uiPriority="3"/>
    <w:lsdException w:name="List Bullet 3" w:uiPriority="3"/>
    <w:lsdException w:name="List Bullet 4" w:semiHidden="1" w:uiPriority="0" w:unhideWhenUsed="1"/>
    <w:lsdException w:name="List Bullet 5" w:semiHidden="1" w:uiPriority="0" w:unhideWhenUsed="1"/>
    <w:lsdException w:name="List Number 2" w:semiHidden="1" w:uiPriority="4" w:unhideWhenUsed="1"/>
    <w:lsdException w:name="List Number 3" w:semiHidden="1" w:uiPriority="4" w:unhideWhenUsed="1"/>
    <w:lsdException w:name="List Number 4" w:semiHidden="1" w:uiPriority="0" w:unhideWhenUsed="1"/>
    <w:lsdException w:name="List Number 5" w:semiHidden="1" w:uiPriority="0"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semiHidden="1"/>
    <w:lsdException w:name="Emphasis" w:semiHidden="1"/>
    <w:lsdException w:name="Document Map" w:semiHidden="1" w:unhideWhenUsed="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Subtle Reference" w:semiHidden="1"/>
    <w:lsdException w:name="Book Title" w:qFormat="1"/>
    <w:lsdException w:name="Bibliography" w:semiHidden="1" w:uiPriority="37" w:unhideWhenUsed="1"/>
    <w:lsdException w:name="TOC Heading" w:semiHidden="1" w:uiPriority="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EE7CBB"/>
  </w:style>
  <w:style w:type="paragraph" w:styleId="Heading1">
    <w:name w:val="heading 1"/>
    <w:basedOn w:val="Normal"/>
    <w:next w:val="BodyText"/>
    <w:link w:val="Heading1Char"/>
    <w:uiPriority w:val="1"/>
    <w:qFormat/>
    <w:rsid w:val="00C85FF7"/>
    <w:pPr>
      <w:keepNext/>
      <w:keepLines/>
      <w:spacing w:before="400" w:after="120" w:line="276" w:lineRule="auto"/>
      <w:outlineLvl w:val="0"/>
    </w:pPr>
    <w:rPr>
      <w:rFonts w:ascii="Arial Bold" w:eastAsiaTheme="minorEastAsia" w:hAnsi="Arial Bold" w:cs="Times New Roman Bold"/>
      <w:bCs/>
      <w:color w:val="829995"/>
      <w:sz w:val="32"/>
    </w:rPr>
  </w:style>
  <w:style w:type="paragraph" w:styleId="Heading2">
    <w:name w:val="heading 2"/>
    <w:basedOn w:val="Normal"/>
    <w:next w:val="BodyText"/>
    <w:link w:val="Heading2Char"/>
    <w:uiPriority w:val="1"/>
    <w:qFormat/>
    <w:rsid w:val="00C85FF7"/>
    <w:pPr>
      <w:keepNext/>
      <w:keepLines/>
      <w:pBdr>
        <w:top w:val="single" w:sz="24" w:space="0" w:color="829995"/>
        <w:left w:val="single" w:sz="24" w:space="0" w:color="829995"/>
        <w:bottom w:val="single" w:sz="24" w:space="0" w:color="829995"/>
        <w:right w:val="single" w:sz="24" w:space="0" w:color="829995"/>
      </w:pBdr>
      <w:shd w:val="clear" w:color="auto" w:fill="829995"/>
      <w:spacing w:before="240" w:after="120"/>
      <w:outlineLvl w:val="1"/>
    </w:pPr>
    <w:rPr>
      <w:b/>
      <w:color w:val="FFFFFF"/>
      <w:sz w:val="28"/>
      <w:szCs w:val="26"/>
    </w:rPr>
  </w:style>
  <w:style w:type="paragraph" w:styleId="Heading3">
    <w:name w:val="heading 3"/>
    <w:basedOn w:val="Normal"/>
    <w:next w:val="BodyText"/>
    <w:link w:val="Heading3Char"/>
    <w:uiPriority w:val="1"/>
    <w:qFormat/>
    <w:rsid w:val="00C46521"/>
    <w:pPr>
      <w:keepNext/>
      <w:keepLines/>
      <w:pBdr>
        <w:bottom w:val="single" w:sz="4" w:space="2" w:color="829995"/>
      </w:pBdr>
      <w:spacing w:before="240" w:after="240"/>
      <w:outlineLvl w:val="2"/>
    </w:pPr>
    <w:rPr>
      <w:rFonts w:cs="Times New Roman (Body CS)"/>
      <w:b/>
      <w:caps/>
      <w:color w:val="829995"/>
      <w:sz w:val="28"/>
    </w:rPr>
  </w:style>
  <w:style w:type="paragraph" w:styleId="Heading4">
    <w:name w:val="heading 4"/>
    <w:basedOn w:val="Normal"/>
    <w:next w:val="BodyText"/>
    <w:link w:val="Heading4Char"/>
    <w:uiPriority w:val="1"/>
    <w:qFormat/>
    <w:rsid w:val="009E1E6D"/>
    <w:pPr>
      <w:keepNext/>
      <w:keepLines/>
      <w:spacing w:before="240" w:after="120" w:line="276" w:lineRule="auto"/>
      <w:outlineLvl w:val="3"/>
    </w:pPr>
    <w:rPr>
      <w:rFonts w:eastAsiaTheme="majorEastAsia" w:cs="Arial"/>
      <w:b/>
      <w:iCs/>
      <w:color w:val="829995"/>
      <w:sz w:val="24"/>
    </w:rPr>
  </w:style>
  <w:style w:type="paragraph" w:styleId="Heading5">
    <w:name w:val="heading 5"/>
    <w:basedOn w:val="Normal"/>
    <w:next w:val="BodyText"/>
    <w:link w:val="Heading5Char"/>
    <w:uiPriority w:val="1"/>
    <w:qFormat/>
    <w:rsid w:val="00C85FF7"/>
    <w:pPr>
      <w:spacing w:before="300" w:after="120" w:line="276" w:lineRule="auto"/>
      <w:outlineLvl w:val="4"/>
    </w:pPr>
    <w:rPr>
      <w:rFonts w:eastAsiaTheme="minorEastAsia"/>
      <w:b/>
      <w:bCs/>
      <w:color w:val="829995"/>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F7363"/>
    <w:pPr>
      <w:spacing w:after="200" w:line="276" w:lineRule="auto"/>
    </w:pPr>
    <w:rPr>
      <w:szCs w:val="22"/>
    </w:rPr>
  </w:style>
  <w:style w:type="character" w:customStyle="1" w:styleId="BodyTextChar">
    <w:name w:val="Body Text Char"/>
    <w:basedOn w:val="DefaultParagraphFont"/>
    <w:link w:val="BodyText"/>
    <w:rsid w:val="00FF7363"/>
    <w:rPr>
      <w:rFonts w:ascii="Arial" w:eastAsia="Times New Roman" w:hAnsi="Arial" w:cs="Times New Roman"/>
      <w:sz w:val="20"/>
      <w:lang w:eastAsia="en-NZ"/>
    </w:rPr>
  </w:style>
  <w:style w:type="character" w:customStyle="1" w:styleId="Heading1Char">
    <w:name w:val="Heading 1 Char"/>
    <w:basedOn w:val="DefaultParagraphFont"/>
    <w:link w:val="Heading1"/>
    <w:uiPriority w:val="1"/>
    <w:rsid w:val="00C85FF7"/>
    <w:rPr>
      <w:rFonts w:ascii="Arial Bold" w:eastAsiaTheme="minorEastAsia" w:hAnsi="Arial Bold" w:cs="Times New Roman Bold"/>
      <w:bCs/>
      <w:color w:val="829995"/>
      <w:sz w:val="32"/>
    </w:rPr>
  </w:style>
  <w:style w:type="character" w:customStyle="1" w:styleId="Heading2Char">
    <w:name w:val="Heading 2 Char"/>
    <w:basedOn w:val="DefaultParagraphFont"/>
    <w:link w:val="Heading2"/>
    <w:uiPriority w:val="1"/>
    <w:rsid w:val="00C85FF7"/>
    <w:rPr>
      <w:b/>
      <w:color w:val="FFFFFF"/>
      <w:sz w:val="28"/>
      <w:szCs w:val="26"/>
      <w:shd w:val="clear" w:color="auto" w:fill="829995"/>
    </w:rPr>
  </w:style>
  <w:style w:type="character" w:customStyle="1" w:styleId="Heading3Char">
    <w:name w:val="Heading 3 Char"/>
    <w:basedOn w:val="DefaultParagraphFont"/>
    <w:link w:val="Heading3"/>
    <w:uiPriority w:val="1"/>
    <w:rsid w:val="00C46521"/>
    <w:rPr>
      <w:rFonts w:cs="Times New Roman (Body CS)"/>
      <w:b/>
      <w:caps/>
      <w:color w:val="829995"/>
      <w:sz w:val="28"/>
    </w:rPr>
  </w:style>
  <w:style w:type="character" w:customStyle="1" w:styleId="Heading5Char">
    <w:name w:val="Heading 5 Char"/>
    <w:basedOn w:val="DefaultParagraphFont"/>
    <w:link w:val="Heading5"/>
    <w:uiPriority w:val="1"/>
    <w:rsid w:val="00C85FF7"/>
    <w:rPr>
      <w:rFonts w:eastAsiaTheme="minorEastAsia"/>
      <w:b/>
      <w:bCs/>
      <w:color w:val="829995"/>
      <w:szCs w:val="14"/>
    </w:rPr>
  </w:style>
  <w:style w:type="paragraph" w:customStyle="1" w:styleId="CoverSPTSno">
    <w:name w:val="Cover SPTS no"/>
    <w:basedOn w:val="Normal"/>
    <w:uiPriority w:val="99"/>
    <w:semiHidden/>
    <w:rsid w:val="00364F43"/>
    <w:pPr>
      <w:tabs>
        <w:tab w:val="left" w:pos="4248"/>
      </w:tabs>
      <w:spacing w:before="720" w:after="240"/>
    </w:pPr>
    <w:rPr>
      <w:rFonts w:cs="Arial"/>
      <w:color w:val="A0A0A0"/>
      <w:sz w:val="14"/>
      <w:szCs w:val="14"/>
    </w:rPr>
  </w:style>
  <w:style w:type="paragraph" w:customStyle="1" w:styleId="Coverauthor">
    <w:name w:val="Cover author"/>
    <w:basedOn w:val="Normal"/>
    <w:uiPriority w:val="99"/>
    <w:semiHidden/>
    <w:rsid w:val="00962108"/>
    <w:pPr>
      <w:spacing w:after="220"/>
    </w:pPr>
    <w:rPr>
      <w:rFonts w:cs="Arial"/>
      <w:color w:val="3E5D58" w:themeColor="text2"/>
      <w:szCs w:val="16"/>
    </w:rPr>
  </w:style>
  <w:style w:type="paragraph" w:customStyle="1" w:styleId="Covermonth">
    <w:name w:val="Cover month"/>
    <w:basedOn w:val="Normal"/>
    <w:uiPriority w:val="99"/>
    <w:semiHidden/>
    <w:rsid w:val="00962108"/>
    <w:pPr>
      <w:spacing w:after="220"/>
    </w:pPr>
    <w:rPr>
      <w:rFonts w:cs="Arial"/>
      <w:color w:val="3E5D58" w:themeColor="text2"/>
      <w:sz w:val="16"/>
      <w:szCs w:val="14"/>
    </w:rPr>
  </w:style>
  <w:style w:type="paragraph" w:styleId="Header">
    <w:name w:val="header"/>
    <w:basedOn w:val="Normal"/>
    <w:link w:val="HeaderChar"/>
    <w:uiPriority w:val="6"/>
    <w:rsid w:val="00C85FF7"/>
    <w:pPr>
      <w:tabs>
        <w:tab w:val="right" w:pos="9070"/>
      </w:tabs>
      <w:spacing w:after="200" w:line="276" w:lineRule="auto"/>
    </w:pPr>
    <w:rPr>
      <w:rFonts w:cs="Arial"/>
      <w:noProof/>
      <w:color w:val="829995"/>
      <w:sz w:val="12"/>
      <w:szCs w:val="12"/>
    </w:rPr>
  </w:style>
  <w:style w:type="character" w:customStyle="1" w:styleId="HeaderChar">
    <w:name w:val="Header Char"/>
    <w:basedOn w:val="DefaultParagraphFont"/>
    <w:link w:val="Header"/>
    <w:uiPriority w:val="6"/>
    <w:rsid w:val="00C85FF7"/>
    <w:rPr>
      <w:rFonts w:cs="Arial"/>
      <w:noProof/>
      <w:color w:val="829995"/>
      <w:sz w:val="12"/>
      <w:szCs w:val="12"/>
    </w:rPr>
  </w:style>
  <w:style w:type="paragraph" w:styleId="Footer">
    <w:name w:val="footer"/>
    <w:basedOn w:val="Normal"/>
    <w:link w:val="FooterChar"/>
    <w:uiPriority w:val="6"/>
    <w:rsid w:val="00073BDB"/>
    <w:pPr>
      <w:tabs>
        <w:tab w:val="right" w:pos="10204"/>
      </w:tabs>
    </w:pPr>
    <w:rPr>
      <w:rFonts w:asciiTheme="majorHAnsi" w:hAnsiTheme="majorHAnsi" w:cstheme="majorHAnsi"/>
      <w:bCs/>
      <w:noProof/>
      <w:color w:val="3E5D58" w:themeColor="text2"/>
      <w:sz w:val="15"/>
      <w:szCs w:val="14"/>
    </w:rPr>
  </w:style>
  <w:style w:type="character" w:customStyle="1" w:styleId="FooterChar">
    <w:name w:val="Footer Char"/>
    <w:basedOn w:val="DefaultParagraphFont"/>
    <w:link w:val="Footer"/>
    <w:uiPriority w:val="6"/>
    <w:rsid w:val="00073BDB"/>
    <w:rPr>
      <w:rFonts w:asciiTheme="majorHAnsi" w:hAnsiTheme="majorHAnsi" w:cstheme="majorHAnsi"/>
      <w:bCs/>
      <w:noProof/>
      <w:color w:val="3E5D58" w:themeColor="text2"/>
      <w:sz w:val="15"/>
      <w:szCs w:val="14"/>
    </w:rPr>
  </w:style>
  <w:style w:type="paragraph" w:customStyle="1" w:styleId="Disclaimeretcheading">
    <w:name w:val="Disclaimer etc heading"/>
    <w:basedOn w:val="Normal"/>
    <w:uiPriority w:val="99"/>
    <w:semiHidden/>
    <w:rsid w:val="00364F43"/>
    <w:pPr>
      <w:suppressAutoHyphens/>
      <w:autoSpaceDE w:val="0"/>
      <w:autoSpaceDN w:val="0"/>
      <w:adjustRightInd w:val="0"/>
      <w:spacing w:after="180" w:line="180" w:lineRule="atLeast"/>
      <w:textAlignment w:val="center"/>
    </w:pPr>
    <w:rPr>
      <w:rFonts w:cs="Arial"/>
      <w:b/>
      <w:bCs/>
      <w:color w:val="000000"/>
      <w:sz w:val="14"/>
      <w:szCs w:val="14"/>
    </w:rPr>
  </w:style>
  <w:style w:type="paragraph" w:customStyle="1" w:styleId="Disclaimeretctext">
    <w:name w:val="Disclaimer etc text"/>
    <w:basedOn w:val="Normal"/>
    <w:uiPriority w:val="99"/>
    <w:semiHidden/>
    <w:rsid w:val="00364F43"/>
    <w:pPr>
      <w:suppressAutoHyphens/>
      <w:autoSpaceDE w:val="0"/>
      <w:autoSpaceDN w:val="0"/>
      <w:adjustRightInd w:val="0"/>
      <w:spacing w:after="240" w:line="180" w:lineRule="atLeast"/>
      <w:textAlignment w:val="center"/>
    </w:pPr>
    <w:rPr>
      <w:rFonts w:cs="Arial"/>
      <w:color w:val="000000"/>
      <w:sz w:val="14"/>
      <w:szCs w:val="14"/>
    </w:rPr>
  </w:style>
  <w:style w:type="paragraph" w:customStyle="1" w:styleId="BodyTextConfidential">
    <w:name w:val="Body Text Confidential"/>
    <w:basedOn w:val="BodyText"/>
    <w:uiPriority w:val="8"/>
    <w:rsid w:val="00364F43"/>
    <w:pPr>
      <w:suppressAutoHyphens/>
      <w:autoSpaceDE w:val="0"/>
      <w:autoSpaceDN w:val="0"/>
      <w:adjustRightInd w:val="0"/>
      <w:spacing w:after="260" w:line="220" w:lineRule="atLeast"/>
      <w:textAlignment w:val="center"/>
    </w:pPr>
    <w:rPr>
      <w:rFonts w:cs="Arial"/>
      <w:b/>
      <w:bCs/>
      <w:color w:val="FF2615"/>
      <w:szCs w:val="18"/>
    </w:rPr>
  </w:style>
  <w:style w:type="paragraph" w:customStyle="1" w:styleId="Client">
    <w:name w:val="Client"/>
    <w:basedOn w:val="Normal"/>
    <w:uiPriority w:val="99"/>
    <w:semiHidden/>
    <w:rsid w:val="00364F43"/>
    <w:pPr>
      <w:autoSpaceDE w:val="0"/>
      <w:autoSpaceDN w:val="0"/>
      <w:adjustRightInd w:val="0"/>
      <w:spacing w:line="220" w:lineRule="atLeast"/>
      <w:textAlignment w:val="center"/>
    </w:pPr>
    <w:rPr>
      <w:rFonts w:cs="Arial"/>
      <w:color w:val="000000"/>
      <w:sz w:val="18"/>
      <w:szCs w:val="18"/>
    </w:rPr>
  </w:style>
  <w:style w:type="paragraph" w:customStyle="1" w:styleId="PFRaddressInsidecover">
    <w:name w:val="PFR address (Inside cover)"/>
    <w:basedOn w:val="Normal"/>
    <w:uiPriority w:val="99"/>
    <w:semiHidden/>
    <w:rsid w:val="00364F43"/>
    <w:pPr>
      <w:suppressAutoHyphens/>
      <w:autoSpaceDE w:val="0"/>
      <w:autoSpaceDN w:val="0"/>
      <w:adjustRightInd w:val="0"/>
      <w:spacing w:before="240" w:after="480" w:line="180" w:lineRule="atLeast"/>
      <w:textAlignment w:val="center"/>
    </w:pPr>
    <w:rPr>
      <w:rFonts w:cs="Arial"/>
      <w:color w:val="000000"/>
      <w:sz w:val="14"/>
      <w:szCs w:val="14"/>
    </w:rPr>
  </w:style>
  <w:style w:type="paragraph" w:customStyle="1" w:styleId="Execsummaryheading">
    <w:name w:val="Exec summary heading"/>
    <w:basedOn w:val="Heading1"/>
    <w:uiPriority w:val="99"/>
    <w:semiHidden/>
    <w:rsid w:val="00FF7363"/>
    <w:rPr>
      <w:rFonts w:cstheme="minorBidi"/>
      <w:szCs w:val="22"/>
    </w:rPr>
  </w:style>
  <w:style w:type="paragraph" w:styleId="ListNumber">
    <w:name w:val="List Number"/>
    <w:basedOn w:val="BodyText"/>
    <w:link w:val="ListNumberChar"/>
    <w:uiPriority w:val="4"/>
    <w:qFormat/>
    <w:rsid w:val="00141CF5"/>
    <w:pPr>
      <w:numPr>
        <w:numId w:val="17"/>
      </w:numPr>
      <w:spacing w:after="120"/>
      <w:ind w:left="568" w:hanging="284"/>
    </w:pPr>
  </w:style>
  <w:style w:type="character" w:customStyle="1" w:styleId="ListNumberChar">
    <w:name w:val="List Number Char"/>
    <w:basedOn w:val="DefaultParagraphFont"/>
    <w:link w:val="ListNumber"/>
    <w:uiPriority w:val="4"/>
    <w:rsid w:val="00141CF5"/>
    <w:rPr>
      <w:szCs w:val="22"/>
    </w:rPr>
  </w:style>
  <w:style w:type="character" w:styleId="Hyperlink">
    <w:name w:val="Hyperlink"/>
    <w:basedOn w:val="DefaultParagraphFont"/>
    <w:uiPriority w:val="99"/>
    <w:rsid w:val="00513D8A"/>
    <w:rPr>
      <w:color w:val="24A3BE" w:themeColor="accent3"/>
      <w:u w:val="single"/>
    </w:rPr>
  </w:style>
  <w:style w:type="paragraph" w:styleId="ListBullet">
    <w:name w:val="List Bullet"/>
    <w:basedOn w:val="BodyText"/>
    <w:uiPriority w:val="3"/>
    <w:qFormat/>
    <w:rsid w:val="00DE1E6A"/>
    <w:pPr>
      <w:numPr>
        <w:numId w:val="23"/>
      </w:numPr>
      <w:spacing w:after="60"/>
    </w:pPr>
  </w:style>
  <w:style w:type="paragraph" w:styleId="BalloonText">
    <w:name w:val="Balloon Text"/>
    <w:basedOn w:val="Normal"/>
    <w:link w:val="BalloonTextChar"/>
    <w:uiPriority w:val="99"/>
    <w:semiHidden/>
    <w:unhideWhenUsed/>
    <w:rsid w:val="00364F43"/>
    <w:rPr>
      <w:rFonts w:ascii="Tahoma" w:hAnsi="Tahoma" w:cs="Tahoma"/>
      <w:sz w:val="16"/>
      <w:szCs w:val="16"/>
    </w:rPr>
  </w:style>
  <w:style w:type="character" w:customStyle="1" w:styleId="BalloonTextChar">
    <w:name w:val="Balloon Text Char"/>
    <w:basedOn w:val="DefaultParagraphFont"/>
    <w:link w:val="BalloonText"/>
    <w:uiPriority w:val="99"/>
    <w:semiHidden/>
    <w:rsid w:val="00364F43"/>
    <w:rPr>
      <w:rFonts w:ascii="Tahoma" w:hAnsi="Tahoma" w:cs="Tahoma"/>
      <w:sz w:val="16"/>
      <w:szCs w:val="16"/>
    </w:rPr>
  </w:style>
  <w:style w:type="paragraph" w:styleId="TOC2">
    <w:name w:val="toc 2"/>
    <w:basedOn w:val="TOC1"/>
    <w:next w:val="TOC1"/>
    <w:uiPriority w:val="39"/>
    <w:rsid w:val="00944CA9"/>
    <w:pPr>
      <w:tabs>
        <w:tab w:val="clear" w:pos="680"/>
      </w:tabs>
      <w:spacing w:before="0"/>
      <w:ind w:left="1276" w:hanging="567"/>
    </w:pPr>
    <w:rPr>
      <w:b w:val="0"/>
    </w:rPr>
  </w:style>
  <w:style w:type="paragraph" w:styleId="TOC1">
    <w:name w:val="toc 1"/>
    <w:basedOn w:val="Normal"/>
    <w:next w:val="Normal"/>
    <w:uiPriority w:val="39"/>
    <w:rsid w:val="00944CA9"/>
    <w:pPr>
      <w:tabs>
        <w:tab w:val="left" w:pos="680"/>
        <w:tab w:val="right" w:leader="dot" w:pos="9070"/>
      </w:tabs>
      <w:adjustRightInd w:val="0"/>
      <w:spacing w:before="240" w:after="120" w:line="276" w:lineRule="auto"/>
      <w:ind w:left="680" w:right="1134" w:hanging="680"/>
    </w:pPr>
    <w:rPr>
      <w:b/>
      <w:noProof/>
    </w:rPr>
  </w:style>
  <w:style w:type="paragraph" w:customStyle="1" w:styleId="Tablecaption">
    <w:name w:val="Table caption"/>
    <w:basedOn w:val="Normal"/>
    <w:uiPriority w:val="5"/>
    <w:rsid w:val="009C2148"/>
    <w:pPr>
      <w:keepNext/>
      <w:spacing w:before="200" w:after="80"/>
    </w:pPr>
    <w:rPr>
      <w:bCs/>
      <w:iCs/>
      <w:sz w:val="16"/>
      <w:szCs w:val="18"/>
    </w:rPr>
  </w:style>
  <w:style w:type="paragraph" w:customStyle="1" w:styleId="LandscapeHeader">
    <w:name w:val="Landscape Header"/>
    <w:basedOn w:val="Normal"/>
    <w:uiPriority w:val="6"/>
    <w:rsid w:val="00C85FF7"/>
    <w:pPr>
      <w:tabs>
        <w:tab w:val="right" w:pos="14002"/>
      </w:tabs>
      <w:spacing w:after="200" w:line="276" w:lineRule="auto"/>
    </w:pPr>
    <w:rPr>
      <w:rFonts w:cs="Arial"/>
      <w:noProof/>
      <w:color w:val="829995"/>
      <w:sz w:val="12"/>
      <w:szCs w:val="12"/>
    </w:rPr>
  </w:style>
  <w:style w:type="table" w:styleId="TableGrid">
    <w:name w:val="Table Grid"/>
    <w:basedOn w:val="TableNormal"/>
    <w:uiPriority w:val="59"/>
    <w:rsid w:val="00364F43"/>
    <w:rPr>
      <w:rFonts w:ascii="Arial" w:eastAsia="Times New Roman" w:hAnsi="Arial" w:cs="Times New Roman"/>
      <w:szCs w:val="24"/>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next w:val="BodyText"/>
    <w:uiPriority w:val="7"/>
    <w:qFormat/>
    <w:rsid w:val="005D1DE5"/>
    <w:pPr>
      <w:spacing w:before="120"/>
    </w:pPr>
    <w:rPr>
      <w:rFonts w:ascii="Arial" w:hAnsi="Arial" w:cs="Arial"/>
      <w:bCs/>
      <w:color w:val="000000"/>
      <w:sz w:val="16"/>
      <w:szCs w:val="14"/>
    </w:rPr>
  </w:style>
  <w:style w:type="paragraph" w:customStyle="1" w:styleId="AppendixHeading">
    <w:name w:val="Appendix Heading"/>
    <w:basedOn w:val="Heading1"/>
    <w:uiPriority w:val="7"/>
    <w:rsid w:val="00D869B4"/>
    <w:rPr>
      <w:sz w:val="28"/>
    </w:rPr>
  </w:style>
  <w:style w:type="paragraph" w:customStyle="1" w:styleId="Forfurtherinfo">
    <w:name w:val="For further info"/>
    <w:basedOn w:val="Normal"/>
    <w:uiPriority w:val="99"/>
    <w:semiHidden/>
    <w:qFormat/>
    <w:rsid w:val="00364F43"/>
    <w:rPr>
      <w:rFonts w:cs="Arial"/>
      <w:b/>
      <w:bCs/>
      <w:sz w:val="21"/>
      <w:szCs w:val="22"/>
    </w:rPr>
  </w:style>
  <w:style w:type="paragraph" w:customStyle="1" w:styleId="Tablefooter">
    <w:name w:val="Table footer"/>
    <w:basedOn w:val="Disclaimeretctext"/>
    <w:uiPriority w:val="5"/>
    <w:qFormat/>
    <w:rsid w:val="00B73720"/>
    <w:pPr>
      <w:spacing w:before="60"/>
      <w:contextualSpacing/>
    </w:pPr>
  </w:style>
  <w:style w:type="paragraph" w:styleId="DocumentMap">
    <w:name w:val="Document Map"/>
    <w:basedOn w:val="Normal"/>
    <w:link w:val="DocumentMapChar"/>
    <w:uiPriority w:val="99"/>
    <w:semiHidden/>
    <w:rsid w:val="00364F43"/>
    <w:rPr>
      <w:rFonts w:ascii="Tahoma" w:hAnsi="Tahoma" w:cs="Tahoma"/>
      <w:sz w:val="16"/>
      <w:szCs w:val="16"/>
    </w:rPr>
  </w:style>
  <w:style w:type="character" w:customStyle="1" w:styleId="DocumentMapChar">
    <w:name w:val="Document Map Char"/>
    <w:basedOn w:val="DefaultParagraphFont"/>
    <w:link w:val="DocumentMap"/>
    <w:uiPriority w:val="99"/>
    <w:semiHidden/>
    <w:rsid w:val="005D1DE5"/>
    <w:rPr>
      <w:rFonts w:ascii="Tahoma" w:hAnsi="Tahoma" w:cs="Tahoma"/>
      <w:sz w:val="16"/>
      <w:szCs w:val="16"/>
    </w:rPr>
  </w:style>
  <w:style w:type="paragraph" w:customStyle="1" w:styleId="TableText">
    <w:name w:val="Table Text"/>
    <w:basedOn w:val="Normal"/>
    <w:uiPriority w:val="5"/>
    <w:qFormat/>
    <w:rsid w:val="0039705F"/>
    <w:pPr>
      <w:spacing w:before="60" w:after="60" w:line="276" w:lineRule="auto"/>
    </w:pPr>
    <w:rPr>
      <w:rFonts w:eastAsiaTheme="minorEastAsia"/>
      <w:szCs w:val="18"/>
    </w:rPr>
  </w:style>
  <w:style w:type="paragraph" w:customStyle="1" w:styleId="TableTextCondensed">
    <w:name w:val="Table Text Condensed"/>
    <w:basedOn w:val="TableText"/>
    <w:uiPriority w:val="5"/>
    <w:qFormat/>
    <w:rsid w:val="00EB4081"/>
    <w:pPr>
      <w:autoSpaceDE w:val="0"/>
      <w:autoSpaceDN w:val="0"/>
      <w:adjustRightInd w:val="0"/>
      <w:spacing w:line="240" w:lineRule="auto"/>
      <w:textAlignment w:val="center"/>
    </w:pPr>
    <w:rPr>
      <w:rFonts w:eastAsiaTheme="minorHAnsi" w:cs="Arial"/>
      <w:color w:val="000000"/>
    </w:rPr>
  </w:style>
  <w:style w:type="character" w:styleId="CommentReference">
    <w:name w:val="annotation reference"/>
    <w:basedOn w:val="DefaultParagraphFont"/>
    <w:uiPriority w:val="99"/>
    <w:semiHidden/>
    <w:rsid w:val="00364F43"/>
    <w:rPr>
      <w:sz w:val="16"/>
      <w:szCs w:val="16"/>
    </w:rPr>
  </w:style>
  <w:style w:type="paragraph" w:styleId="CommentText">
    <w:name w:val="annotation text"/>
    <w:basedOn w:val="Normal"/>
    <w:link w:val="CommentTextChar"/>
    <w:uiPriority w:val="99"/>
    <w:semiHidden/>
    <w:rsid w:val="00364F43"/>
  </w:style>
  <w:style w:type="character" w:customStyle="1" w:styleId="CommentTextChar">
    <w:name w:val="Comment Text Char"/>
    <w:basedOn w:val="DefaultParagraphFont"/>
    <w:link w:val="CommentText"/>
    <w:uiPriority w:val="99"/>
    <w:semiHidden/>
    <w:rsid w:val="005D1DE5"/>
    <w:rPr>
      <w:rFonts w:ascii="Arial" w:hAnsi="Arial"/>
      <w:sz w:val="20"/>
      <w:szCs w:val="20"/>
    </w:rPr>
  </w:style>
  <w:style w:type="paragraph" w:styleId="CommentSubject">
    <w:name w:val="annotation subject"/>
    <w:basedOn w:val="CommentText"/>
    <w:next w:val="CommentText"/>
    <w:link w:val="CommentSubjectChar"/>
    <w:uiPriority w:val="99"/>
    <w:semiHidden/>
    <w:rsid w:val="00364F43"/>
    <w:rPr>
      <w:b/>
      <w:bCs/>
    </w:rPr>
  </w:style>
  <w:style w:type="character" w:customStyle="1" w:styleId="CommentSubjectChar">
    <w:name w:val="Comment Subject Char"/>
    <w:basedOn w:val="CommentTextChar"/>
    <w:link w:val="CommentSubject"/>
    <w:uiPriority w:val="99"/>
    <w:semiHidden/>
    <w:rsid w:val="005D1DE5"/>
    <w:rPr>
      <w:rFonts w:ascii="Arial" w:hAnsi="Arial"/>
      <w:b/>
      <w:bCs/>
      <w:sz w:val="20"/>
      <w:szCs w:val="20"/>
    </w:rPr>
  </w:style>
  <w:style w:type="paragraph" w:styleId="Title">
    <w:name w:val="Title"/>
    <w:basedOn w:val="Normal"/>
    <w:next w:val="Normal"/>
    <w:link w:val="TitleChar"/>
    <w:uiPriority w:val="10"/>
    <w:qFormat/>
    <w:rsid w:val="00C85FF7"/>
    <w:pPr>
      <w:spacing w:before="360" w:after="480"/>
    </w:pPr>
    <w:rPr>
      <w:rFonts w:cs="Arial"/>
      <w:color w:val="829995"/>
      <w:sz w:val="44"/>
    </w:rPr>
  </w:style>
  <w:style w:type="character" w:customStyle="1" w:styleId="TitleChar">
    <w:name w:val="Title Char"/>
    <w:basedOn w:val="DefaultParagraphFont"/>
    <w:link w:val="Title"/>
    <w:uiPriority w:val="10"/>
    <w:rsid w:val="00C85FF7"/>
    <w:rPr>
      <w:rFonts w:cs="Arial"/>
      <w:color w:val="829995"/>
      <w:sz w:val="44"/>
    </w:rPr>
  </w:style>
  <w:style w:type="paragraph" w:styleId="FootnoteText">
    <w:name w:val="footnote text"/>
    <w:basedOn w:val="Normal"/>
    <w:link w:val="FootnoteTextChar"/>
    <w:uiPriority w:val="99"/>
    <w:semiHidden/>
    <w:rsid w:val="00364F43"/>
  </w:style>
  <w:style w:type="character" w:customStyle="1" w:styleId="FootnoteTextChar">
    <w:name w:val="Footnote Text Char"/>
    <w:basedOn w:val="DefaultParagraphFont"/>
    <w:link w:val="FootnoteText"/>
    <w:uiPriority w:val="99"/>
    <w:semiHidden/>
    <w:rsid w:val="005D1DE5"/>
    <w:rPr>
      <w:rFonts w:ascii="Arial" w:hAnsi="Arial"/>
      <w:sz w:val="20"/>
      <w:szCs w:val="20"/>
    </w:rPr>
  </w:style>
  <w:style w:type="character" w:styleId="FootnoteReference">
    <w:name w:val="footnote reference"/>
    <w:basedOn w:val="DefaultParagraphFont"/>
    <w:uiPriority w:val="99"/>
    <w:semiHidden/>
    <w:rsid w:val="00364F43"/>
    <w:rPr>
      <w:vertAlign w:val="superscript"/>
    </w:rPr>
  </w:style>
  <w:style w:type="character" w:styleId="BookTitle">
    <w:name w:val="Book Title"/>
    <w:basedOn w:val="DefaultParagraphFont"/>
    <w:uiPriority w:val="99"/>
    <w:semiHidden/>
    <w:qFormat/>
    <w:rsid w:val="00364F43"/>
    <w:rPr>
      <w:b/>
      <w:bCs/>
      <w:smallCaps/>
      <w:spacing w:val="5"/>
    </w:rPr>
  </w:style>
  <w:style w:type="paragraph" w:styleId="ListNumber2">
    <w:name w:val="List Number 2"/>
    <w:basedOn w:val="ListNumber"/>
    <w:uiPriority w:val="4"/>
    <w:rsid w:val="00D869B4"/>
    <w:pPr>
      <w:numPr>
        <w:ilvl w:val="1"/>
      </w:numPr>
      <w:ind w:left="851" w:hanging="284"/>
    </w:pPr>
  </w:style>
  <w:style w:type="paragraph" w:styleId="ListNumber3">
    <w:name w:val="List Number 3"/>
    <w:basedOn w:val="ListNumber2"/>
    <w:uiPriority w:val="4"/>
    <w:rsid w:val="00D869B4"/>
    <w:pPr>
      <w:numPr>
        <w:ilvl w:val="2"/>
      </w:numPr>
      <w:ind w:left="1134" w:hanging="283"/>
    </w:pPr>
  </w:style>
  <w:style w:type="paragraph" w:styleId="ListNumber4">
    <w:name w:val="List Number 4"/>
    <w:basedOn w:val="ListNumber3"/>
    <w:uiPriority w:val="99"/>
    <w:semiHidden/>
    <w:rsid w:val="00364F43"/>
    <w:pPr>
      <w:numPr>
        <w:ilvl w:val="3"/>
      </w:numPr>
    </w:pPr>
  </w:style>
  <w:style w:type="paragraph" w:styleId="ListNumber5">
    <w:name w:val="List Number 5"/>
    <w:basedOn w:val="ListNumber4"/>
    <w:uiPriority w:val="99"/>
    <w:semiHidden/>
    <w:rsid w:val="00364F43"/>
    <w:pPr>
      <w:numPr>
        <w:ilvl w:val="4"/>
      </w:numPr>
    </w:pPr>
  </w:style>
  <w:style w:type="paragraph" w:styleId="ListBullet2">
    <w:name w:val="List Bullet 2"/>
    <w:basedOn w:val="ListBullet"/>
    <w:uiPriority w:val="3"/>
    <w:rsid w:val="00DE1E6A"/>
    <w:pPr>
      <w:numPr>
        <w:ilvl w:val="1"/>
      </w:numPr>
      <w:contextualSpacing/>
    </w:pPr>
  </w:style>
  <w:style w:type="paragraph" w:styleId="ListBullet3">
    <w:name w:val="List Bullet 3"/>
    <w:basedOn w:val="ListBullet2"/>
    <w:uiPriority w:val="3"/>
    <w:rsid w:val="002D7C89"/>
    <w:pPr>
      <w:numPr>
        <w:ilvl w:val="2"/>
      </w:numPr>
    </w:pPr>
  </w:style>
  <w:style w:type="paragraph" w:customStyle="1" w:styleId="TableTextBullets">
    <w:name w:val="Table Text Bullets"/>
    <w:basedOn w:val="Normal"/>
    <w:uiPriority w:val="5"/>
    <w:rsid w:val="00452445"/>
    <w:pPr>
      <w:numPr>
        <w:numId w:val="6"/>
      </w:numPr>
      <w:spacing w:before="20" w:after="20" w:line="240" w:lineRule="atLeast"/>
      <w:ind w:left="227" w:hanging="227"/>
    </w:pPr>
    <w:rPr>
      <w:sz w:val="18"/>
    </w:rPr>
  </w:style>
  <w:style w:type="paragraph" w:customStyle="1" w:styleId="TableTextNumbering">
    <w:name w:val="Table Text Numbering"/>
    <w:basedOn w:val="Normal"/>
    <w:uiPriority w:val="5"/>
    <w:qFormat/>
    <w:rsid w:val="00452445"/>
    <w:pPr>
      <w:numPr>
        <w:numId w:val="7"/>
      </w:numPr>
      <w:spacing w:before="20" w:after="20" w:line="240" w:lineRule="atLeast"/>
      <w:ind w:left="227" w:hanging="227"/>
    </w:pPr>
    <w:rPr>
      <w:rFonts w:eastAsiaTheme="minorEastAsia"/>
      <w:sz w:val="18"/>
    </w:rPr>
  </w:style>
  <w:style w:type="paragraph" w:customStyle="1" w:styleId="TextBoxText">
    <w:name w:val="Text Box Text"/>
    <w:basedOn w:val="BodyText"/>
    <w:rsid w:val="00364F43"/>
    <w:pPr>
      <w:suppressAutoHyphens/>
      <w:autoSpaceDE w:val="0"/>
      <w:autoSpaceDN w:val="0"/>
      <w:adjustRightInd w:val="0"/>
      <w:spacing w:after="260" w:line="260" w:lineRule="atLeast"/>
      <w:textAlignment w:val="center"/>
    </w:pPr>
    <w:rPr>
      <w:rFonts w:cs="Arial"/>
      <w:color w:val="000000"/>
      <w:sz w:val="17"/>
      <w:szCs w:val="17"/>
    </w:rPr>
  </w:style>
  <w:style w:type="paragraph" w:styleId="BodyTextIndent">
    <w:name w:val="Body Text Indent"/>
    <w:basedOn w:val="Normal"/>
    <w:link w:val="BodyTextIndentChar"/>
    <w:rsid w:val="00D869B4"/>
    <w:pPr>
      <w:spacing w:after="200" w:line="276" w:lineRule="auto"/>
      <w:ind w:left="567"/>
    </w:pPr>
  </w:style>
  <w:style w:type="character" w:customStyle="1" w:styleId="BodyTextIndentChar">
    <w:name w:val="Body Text Indent Char"/>
    <w:basedOn w:val="DefaultParagraphFont"/>
    <w:link w:val="BodyTextIndent"/>
    <w:rsid w:val="00D869B4"/>
    <w:rPr>
      <w:rFonts w:ascii="Arial" w:eastAsia="Times New Roman" w:hAnsi="Arial" w:cs="Times New Roman"/>
      <w:sz w:val="20"/>
      <w:szCs w:val="24"/>
      <w:lang w:eastAsia="en-NZ"/>
    </w:rPr>
  </w:style>
  <w:style w:type="numbering" w:customStyle="1" w:styleId="Bullets">
    <w:name w:val="Bullets"/>
    <w:uiPriority w:val="99"/>
    <w:rsid w:val="00364F43"/>
    <w:pPr>
      <w:numPr>
        <w:numId w:val="2"/>
      </w:numPr>
    </w:pPr>
  </w:style>
  <w:style w:type="paragraph" w:styleId="BodyTextIndent2">
    <w:name w:val="Body Text Indent 2"/>
    <w:basedOn w:val="BodyTextIndent"/>
    <w:link w:val="BodyTextIndent2Char"/>
    <w:rsid w:val="00D869B4"/>
    <w:pPr>
      <w:spacing w:before="120"/>
      <w:ind w:left="851"/>
    </w:pPr>
    <w:rPr>
      <w:szCs w:val="22"/>
    </w:rPr>
  </w:style>
  <w:style w:type="character" w:customStyle="1" w:styleId="BodyTextIndent2Char">
    <w:name w:val="Body Text Indent 2 Char"/>
    <w:basedOn w:val="DefaultParagraphFont"/>
    <w:link w:val="BodyTextIndent2"/>
    <w:rsid w:val="00B81A16"/>
    <w:rPr>
      <w:rFonts w:ascii="Arial" w:eastAsia="Times New Roman" w:hAnsi="Arial" w:cs="Times New Roman"/>
      <w:sz w:val="20"/>
      <w:lang w:eastAsia="en-NZ"/>
    </w:rPr>
  </w:style>
  <w:style w:type="character" w:styleId="PlaceholderText">
    <w:name w:val="Placeholder Text"/>
    <w:basedOn w:val="DefaultParagraphFont"/>
    <w:uiPriority w:val="99"/>
    <w:semiHidden/>
    <w:rsid w:val="00364F43"/>
    <w:rPr>
      <w:color w:val="808080"/>
    </w:rPr>
  </w:style>
  <w:style w:type="paragraph" w:customStyle="1" w:styleId="ClientRef">
    <w:name w:val="Client Ref"/>
    <w:basedOn w:val="Client"/>
    <w:uiPriority w:val="99"/>
    <w:semiHidden/>
    <w:rsid w:val="00364F43"/>
    <w:pPr>
      <w:spacing w:after="480"/>
    </w:pPr>
  </w:style>
  <w:style w:type="paragraph" w:customStyle="1" w:styleId="TableNotes">
    <w:name w:val="Table Notes"/>
    <w:basedOn w:val="Normal"/>
    <w:uiPriority w:val="10"/>
    <w:semiHidden/>
    <w:rsid w:val="00364F43"/>
    <w:pPr>
      <w:spacing w:after="240"/>
    </w:pPr>
    <w:rPr>
      <w:i/>
      <w:color w:val="595959" w:themeColor="text1" w:themeTint="A6"/>
    </w:rPr>
  </w:style>
  <w:style w:type="table" w:styleId="MediumGrid3-Accent3">
    <w:name w:val="Medium Grid 3 Accent 3"/>
    <w:basedOn w:val="TableNormal"/>
    <w:uiPriority w:val="69"/>
    <w:unhideWhenUsed/>
    <w:rsid w:val="00364F43"/>
    <w:rPr>
      <w:rFonts w:ascii="Arial" w:eastAsia="Times New Roman" w:hAnsi="Arial" w:cs="Times New Roman"/>
      <w:szCs w:val="24"/>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EB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3B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3B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3B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3B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7D7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7D7E8" w:themeFill="accent3" w:themeFillTint="7F"/>
      </w:tcPr>
    </w:tblStylePr>
  </w:style>
  <w:style w:type="paragraph" w:customStyle="1" w:styleId="Table2ndlevelheading">
    <w:name w:val="Table 2nd level heading"/>
    <w:basedOn w:val="Normal"/>
    <w:uiPriority w:val="5"/>
    <w:rsid w:val="00452445"/>
    <w:pPr>
      <w:autoSpaceDE w:val="0"/>
      <w:autoSpaceDN w:val="0"/>
      <w:adjustRightInd w:val="0"/>
      <w:spacing w:before="60" w:after="60"/>
      <w:textAlignment w:val="center"/>
    </w:pPr>
    <w:rPr>
      <w:rFonts w:cs="Arial"/>
      <w:b/>
      <w:bCs/>
      <w:color w:val="829995"/>
      <w:kern w:val="22"/>
      <w:sz w:val="18"/>
      <w:szCs w:val="18"/>
    </w:rPr>
  </w:style>
  <w:style w:type="paragraph" w:customStyle="1" w:styleId="Hiddentext">
    <w:name w:val="Hidden text"/>
    <w:basedOn w:val="BodyText"/>
    <w:uiPriority w:val="99"/>
    <w:semiHidden/>
    <w:rsid w:val="00364F43"/>
    <w:rPr>
      <w:b/>
      <w:vanish/>
      <w:color w:val="FF6600"/>
    </w:rPr>
  </w:style>
  <w:style w:type="paragraph" w:styleId="Index1">
    <w:name w:val="index 1"/>
    <w:basedOn w:val="Normal"/>
    <w:next w:val="Normal"/>
    <w:uiPriority w:val="99"/>
    <w:semiHidden/>
    <w:rsid w:val="00364F43"/>
    <w:pPr>
      <w:ind w:left="220" w:hanging="220"/>
    </w:pPr>
  </w:style>
  <w:style w:type="paragraph" w:styleId="Index2">
    <w:name w:val="index 2"/>
    <w:basedOn w:val="Normal"/>
    <w:next w:val="Normal"/>
    <w:uiPriority w:val="99"/>
    <w:semiHidden/>
    <w:rsid w:val="00364F43"/>
    <w:pPr>
      <w:ind w:left="440" w:hanging="220"/>
    </w:pPr>
  </w:style>
  <w:style w:type="paragraph" w:styleId="Index3">
    <w:name w:val="index 3"/>
    <w:basedOn w:val="Normal"/>
    <w:next w:val="Normal"/>
    <w:uiPriority w:val="99"/>
    <w:semiHidden/>
    <w:rsid w:val="00364F43"/>
    <w:pPr>
      <w:ind w:left="660" w:hanging="220"/>
    </w:pPr>
  </w:style>
  <w:style w:type="paragraph" w:styleId="Index4">
    <w:name w:val="index 4"/>
    <w:basedOn w:val="Normal"/>
    <w:next w:val="Normal"/>
    <w:uiPriority w:val="99"/>
    <w:semiHidden/>
    <w:rsid w:val="00364F43"/>
    <w:pPr>
      <w:ind w:left="880" w:hanging="220"/>
    </w:pPr>
  </w:style>
  <w:style w:type="paragraph" w:styleId="Index5">
    <w:name w:val="index 5"/>
    <w:basedOn w:val="Normal"/>
    <w:next w:val="Normal"/>
    <w:uiPriority w:val="99"/>
    <w:semiHidden/>
    <w:rsid w:val="00364F43"/>
    <w:pPr>
      <w:ind w:left="1100" w:hanging="220"/>
    </w:pPr>
  </w:style>
  <w:style w:type="paragraph" w:styleId="Index6">
    <w:name w:val="index 6"/>
    <w:basedOn w:val="Normal"/>
    <w:next w:val="Normal"/>
    <w:uiPriority w:val="99"/>
    <w:semiHidden/>
    <w:rsid w:val="00364F43"/>
    <w:pPr>
      <w:ind w:left="1320" w:hanging="220"/>
    </w:pPr>
  </w:style>
  <w:style w:type="paragraph" w:styleId="Index7">
    <w:name w:val="index 7"/>
    <w:basedOn w:val="Normal"/>
    <w:next w:val="Normal"/>
    <w:uiPriority w:val="99"/>
    <w:semiHidden/>
    <w:rsid w:val="00364F43"/>
    <w:pPr>
      <w:ind w:left="1540" w:hanging="220"/>
    </w:pPr>
  </w:style>
  <w:style w:type="paragraph" w:styleId="Index8">
    <w:name w:val="index 8"/>
    <w:basedOn w:val="Normal"/>
    <w:next w:val="Normal"/>
    <w:uiPriority w:val="99"/>
    <w:semiHidden/>
    <w:rsid w:val="00364F43"/>
    <w:pPr>
      <w:ind w:left="1760" w:hanging="220"/>
    </w:pPr>
  </w:style>
  <w:style w:type="paragraph" w:styleId="Index9">
    <w:name w:val="index 9"/>
    <w:basedOn w:val="Normal"/>
    <w:next w:val="Normal"/>
    <w:uiPriority w:val="99"/>
    <w:semiHidden/>
    <w:rsid w:val="00364F43"/>
    <w:pPr>
      <w:ind w:left="1980" w:hanging="220"/>
    </w:pPr>
  </w:style>
  <w:style w:type="paragraph" w:customStyle="1" w:styleId="LandscapeFooter">
    <w:name w:val="Landscape Footer"/>
    <w:basedOn w:val="Normal"/>
    <w:uiPriority w:val="6"/>
    <w:rsid w:val="00C85FF7"/>
    <w:pPr>
      <w:pBdr>
        <w:top w:val="single" w:sz="4" w:space="12" w:color="829995"/>
      </w:pBdr>
      <w:tabs>
        <w:tab w:val="right" w:pos="12018"/>
      </w:tabs>
    </w:pPr>
    <w:rPr>
      <w:rFonts w:cs="Arial"/>
      <w:noProof/>
      <w:color w:val="829995"/>
      <w:sz w:val="12"/>
      <w:szCs w:val="12"/>
    </w:rPr>
  </w:style>
  <w:style w:type="paragraph" w:styleId="ListBullet4">
    <w:name w:val="List Bullet 4"/>
    <w:basedOn w:val="Normal"/>
    <w:uiPriority w:val="99"/>
    <w:semiHidden/>
    <w:rsid w:val="002D7C89"/>
    <w:pPr>
      <w:numPr>
        <w:ilvl w:val="3"/>
        <w:numId w:val="25"/>
      </w:numPr>
    </w:pPr>
  </w:style>
  <w:style w:type="paragraph" w:styleId="ListBullet5">
    <w:name w:val="List Bullet 5"/>
    <w:basedOn w:val="Normal"/>
    <w:uiPriority w:val="99"/>
    <w:semiHidden/>
    <w:rsid w:val="002D7C89"/>
    <w:pPr>
      <w:numPr>
        <w:ilvl w:val="4"/>
        <w:numId w:val="25"/>
      </w:numPr>
    </w:pPr>
  </w:style>
  <w:style w:type="paragraph" w:customStyle="1" w:styleId="ListBulletSpaced">
    <w:name w:val="List Bullet Spaced"/>
    <w:basedOn w:val="ListBullet"/>
    <w:uiPriority w:val="10"/>
    <w:rsid w:val="00364F43"/>
  </w:style>
  <w:style w:type="paragraph" w:styleId="ListParagraph">
    <w:name w:val="List Paragraph"/>
    <w:basedOn w:val="Normal"/>
    <w:link w:val="ListParagraphChar"/>
    <w:uiPriority w:val="1"/>
    <w:qFormat/>
    <w:rsid w:val="00364F43"/>
    <w:pPr>
      <w:ind w:left="720"/>
      <w:contextualSpacing/>
    </w:pPr>
  </w:style>
  <w:style w:type="character" w:styleId="PageNumber">
    <w:name w:val="page number"/>
    <w:uiPriority w:val="99"/>
    <w:semiHidden/>
    <w:rsid w:val="00364F43"/>
  </w:style>
  <w:style w:type="paragraph" w:customStyle="1" w:styleId="SubjectText">
    <w:name w:val="Subject Text"/>
    <w:basedOn w:val="Normal"/>
    <w:uiPriority w:val="99"/>
    <w:rsid w:val="0026680B"/>
    <w:pPr>
      <w:spacing w:after="360"/>
    </w:pPr>
    <w:rPr>
      <w:rFonts w:ascii="Arial Bold" w:hAnsi="Arial Bold"/>
      <w:b/>
    </w:rPr>
  </w:style>
  <w:style w:type="paragraph" w:styleId="TOC3">
    <w:name w:val="toc 3"/>
    <w:basedOn w:val="TOC2"/>
    <w:uiPriority w:val="39"/>
    <w:rsid w:val="00944CA9"/>
    <w:pPr>
      <w:spacing w:line="240" w:lineRule="auto"/>
      <w:ind w:left="1985" w:hanging="709"/>
    </w:pPr>
  </w:style>
  <w:style w:type="paragraph" w:styleId="TOCHeading">
    <w:name w:val="TOC Heading"/>
    <w:basedOn w:val="Normal"/>
    <w:next w:val="Normal"/>
    <w:uiPriority w:val="8"/>
    <w:rsid w:val="00C85FF7"/>
    <w:pPr>
      <w:keepNext/>
      <w:keepLines/>
      <w:spacing w:before="400" w:after="120" w:line="276" w:lineRule="auto"/>
      <w:outlineLvl w:val="0"/>
    </w:pPr>
    <w:rPr>
      <w:rFonts w:ascii="Arial Bold" w:eastAsiaTheme="minorEastAsia" w:hAnsi="Arial Bold"/>
      <w:bCs/>
      <w:color w:val="829995"/>
      <w:sz w:val="32"/>
      <w:szCs w:val="22"/>
    </w:rPr>
  </w:style>
  <w:style w:type="paragraph" w:customStyle="1" w:styleId="TableTextDecimal">
    <w:name w:val="Table Text Decimal"/>
    <w:basedOn w:val="TableTextCondensed"/>
    <w:uiPriority w:val="5"/>
    <w:rsid w:val="00831B83"/>
    <w:pPr>
      <w:tabs>
        <w:tab w:val="decimal" w:pos="851"/>
      </w:tabs>
    </w:pPr>
  </w:style>
  <w:style w:type="paragraph" w:customStyle="1" w:styleId="Table">
    <w:name w:val="Table"/>
    <w:uiPriority w:val="99"/>
    <w:semiHidden/>
    <w:rsid w:val="00D761F9"/>
    <w:pPr>
      <w:suppressAutoHyphens/>
      <w:autoSpaceDE w:val="0"/>
      <w:autoSpaceDN w:val="0"/>
      <w:adjustRightInd w:val="0"/>
      <w:spacing w:after="260" w:line="260" w:lineRule="atLeast"/>
      <w:textAlignment w:val="center"/>
    </w:pPr>
    <w:rPr>
      <w:rFonts w:ascii="Arial" w:hAnsi="Arial" w:cs="Arial"/>
      <w:color w:val="000000"/>
      <w:szCs w:val="18"/>
      <w:lang w:val="en-GB"/>
    </w:rPr>
  </w:style>
  <w:style w:type="character" w:customStyle="1" w:styleId="Heading4Char">
    <w:name w:val="Heading 4 Char"/>
    <w:basedOn w:val="DefaultParagraphFont"/>
    <w:link w:val="Heading4"/>
    <w:uiPriority w:val="1"/>
    <w:rsid w:val="009E1E6D"/>
    <w:rPr>
      <w:rFonts w:eastAsiaTheme="majorEastAsia" w:cs="Arial"/>
      <w:b/>
      <w:iCs/>
      <w:color w:val="829995"/>
      <w:sz w:val="24"/>
    </w:rPr>
  </w:style>
  <w:style w:type="paragraph" w:customStyle="1" w:styleId="Name">
    <w:name w:val="Name"/>
    <w:basedOn w:val="Disclaimeretctext"/>
    <w:uiPriority w:val="99"/>
    <w:semiHidden/>
    <w:rsid w:val="001A5D74"/>
    <w:pPr>
      <w:spacing w:after="0"/>
    </w:pPr>
    <w:rPr>
      <w:u w:color="FFFF00"/>
    </w:rPr>
  </w:style>
  <w:style w:type="paragraph" w:styleId="NoSpacing">
    <w:name w:val="No Spacing"/>
    <w:uiPriority w:val="99"/>
    <w:semiHidden/>
    <w:qFormat/>
    <w:rsid w:val="00225281"/>
    <w:rPr>
      <w:rFonts w:ascii="Arial" w:eastAsia="Times New Roman" w:hAnsi="Arial" w:cs="Times New Roman"/>
      <w:szCs w:val="24"/>
      <w:lang w:eastAsia="en-NZ"/>
    </w:rPr>
  </w:style>
  <w:style w:type="character" w:styleId="IntenseEmphasis">
    <w:name w:val="Intense Emphasis"/>
    <w:basedOn w:val="DefaultParagraphFont"/>
    <w:uiPriority w:val="99"/>
    <w:semiHidden/>
    <w:rsid w:val="00EC566F"/>
    <w:rPr>
      <w:i/>
      <w:iCs/>
      <w:color w:val="3E5D58" w:themeColor="text2"/>
    </w:rPr>
  </w:style>
  <w:style w:type="character" w:styleId="IntenseReference">
    <w:name w:val="Intense Reference"/>
    <w:basedOn w:val="DefaultParagraphFont"/>
    <w:uiPriority w:val="99"/>
    <w:semiHidden/>
    <w:rsid w:val="00EC566F"/>
    <w:rPr>
      <w:b/>
      <w:bCs/>
      <w:smallCaps/>
      <w:color w:val="3E5D58" w:themeColor="text2"/>
      <w:spacing w:val="5"/>
    </w:rPr>
  </w:style>
  <w:style w:type="table" w:styleId="TableGridLight">
    <w:name w:val="Grid Table Light"/>
    <w:basedOn w:val="TableNormal"/>
    <w:uiPriority w:val="40"/>
    <w:rsid w:val="003E58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Version">
    <w:name w:val="Version"/>
    <w:basedOn w:val="BodyText"/>
    <w:rsid w:val="00325EC8"/>
    <w:pPr>
      <w:spacing w:before="120" w:after="120"/>
      <w:ind w:left="321"/>
    </w:pPr>
  </w:style>
  <w:style w:type="paragraph" w:customStyle="1" w:styleId="TableHeadingWhite">
    <w:name w:val="Table Heading White"/>
    <w:basedOn w:val="Normal"/>
    <w:uiPriority w:val="4"/>
    <w:qFormat/>
    <w:rsid w:val="002C2FA7"/>
    <w:pPr>
      <w:autoSpaceDE w:val="0"/>
      <w:autoSpaceDN w:val="0"/>
      <w:adjustRightInd w:val="0"/>
      <w:spacing w:before="60" w:after="60"/>
      <w:textAlignment w:val="center"/>
    </w:pPr>
    <w:rPr>
      <w:rFonts w:cs="Arial"/>
      <w:bCs/>
      <w:color w:val="FFFFFF"/>
      <w:kern w:val="22"/>
      <w:sz w:val="18"/>
      <w:szCs w:val="18"/>
    </w:rPr>
  </w:style>
  <w:style w:type="paragraph" w:customStyle="1" w:styleId="Tableheaderrowwhite">
    <w:name w:val="Table header row white"/>
    <w:basedOn w:val="Normal"/>
    <w:uiPriority w:val="4"/>
    <w:rsid w:val="00C2420D"/>
    <w:pPr>
      <w:autoSpaceDE w:val="0"/>
      <w:autoSpaceDN w:val="0"/>
      <w:adjustRightInd w:val="0"/>
      <w:spacing w:before="120" w:after="120"/>
      <w:jc w:val="center"/>
      <w:textAlignment w:val="center"/>
    </w:pPr>
    <w:rPr>
      <w:rFonts w:cs="Arial"/>
      <w:bCs/>
      <w:color w:val="FFFFFF"/>
      <w:kern w:val="22"/>
      <w:sz w:val="18"/>
      <w:szCs w:val="18"/>
      <w:lang w:val="en-GB"/>
    </w:rPr>
  </w:style>
  <w:style w:type="paragraph" w:styleId="Date">
    <w:name w:val="Date"/>
    <w:basedOn w:val="Normal"/>
    <w:next w:val="Normal"/>
    <w:link w:val="DateChar"/>
    <w:uiPriority w:val="99"/>
    <w:rsid w:val="00E6572D"/>
    <w:pPr>
      <w:spacing w:before="840" w:after="480"/>
    </w:pPr>
  </w:style>
  <w:style w:type="character" w:customStyle="1" w:styleId="DateChar">
    <w:name w:val="Date Char"/>
    <w:basedOn w:val="DefaultParagraphFont"/>
    <w:link w:val="Date"/>
    <w:uiPriority w:val="99"/>
    <w:rsid w:val="00E6572D"/>
    <w:rPr>
      <w:rFonts w:ascii="Arial" w:eastAsia="Times New Roman" w:hAnsi="Arial" w:cs="Times New Roman"/>
      <w:sz w:val="20"/>
      <w:szCs w:val="24"/>
      <w:lang w:eastAsia="en-NZ"/>
    </w:rPr>
  </w:style>
  <w:style w:type="paragraph" w:customStyle="1" w:styleId="Address">
    <w:name w:val="Address"/>
    <w:basedOn w:val="BodyText"/>
    <w:rsid w:val="0026680B"/>
    <w:pPr>
      <w:contextualSpacing/>
    </w:pPr>
  </w:style>
  <w:style w:type="paragraph" w:customStyle="1" w:styleId="Signoff">
    <w:name w:val="Sign off"/>
    <w:basedOn w:val="BodyText"/>
    <w:rsid w:val="00E6572D"/>
    <w:pPr>
      <w:spacing w:before="360" w:after="240"/>
    </w:pPr>
  </w:style>
  <w:style w:type="paragraph" w:styleId="Salutation">
    <w:name w:val="Salutation"/>
    <w:basedOn w:val="Normal"/>
    <w:next w:val="Normal"/>
    <w:link w:val="SalutationChar"/>
    <w:uiPriority w:val="99"/>
    <w:rsid w:val="0026680B"/>
    <w:pPr>
      <w:spacing w:before="600" w:after="120" w:line="276" w:lineRule="auto"/>
    </w:pPr>
    <w:rPr>
      <w:szCs w:val="22"/>
    </w:rPr>
  </w:style>
  <w:style w:type="character" w:customStyle="1" w:styleId="SalutationChar">
    <w:name w:val="Salutation Char"/>
    <w:basedOn w:val="DefaultParagraphFont"/>
    <w:link w:val="Salutation"/>
    <w:uiPriority w:val="99"/>
    <w:rsid w:val="0026680B"/>
    <w:rPr>
      <w:rFonts w:ascii="Arial" w:eastAsia="Times New Roman" w:hAnsi="Arial" w:cs="Times New Roman"/>
      <w:sz w:val="20"/>
      <w:lang w:eastAsia="en-NZ"/>
    </w:rPr>
  </w:style>
  <w:style w:type="paragraph" w:customStyle="1" w:styleId="SenderName">
    <w:name w:val="Sender Name"/>
    <w:basedOn w:val="BodyText"/>
    <w:rsid w:val="00E6572D"/>
    <w:pPr>
      <w:spacing w:after="60"/>
    </w:pPr>
  </w:style>
  <w:style w:type="paragraph" w:customStyle="1" w:styleId="SenderTitle">
    <w:name w:val="Sender Title"/>
    <w:basedOn w:val="BodyText"/>
    <w:rsid w:val="00E6572D"/>
    <w:pPr>
      <w:spacing w:after="0"/>
    </w:pPr>
    <w:rPr>
      <w:sz w:val="18"/>
    </w:rPr>
  </w:style>
  <w:style w:type="table" w:customStyle="1" w:styleId="PFRTable1">
    <w:name w:val="PFR Table 1"/>
    <w:basedOn w:val="TableNormal"/>
    <w:uiPriority w:val="99"/>
    <w:qFormat/>
    <w:rsid w:val="00973E55"/>
    <w:pPr>
      <w:spacing w:before="60" w:after="60"/>
      <w:jc w:val="center"/>
    </w:pPr>
    <w:rPr>
      <w:sz w:val="16"/>
    </w:rPr>
    <w:tblPr>
      <w:tblStyleRowBandSize w:val="1"/>
      <w:tblBorders>
        <w:bottom w:val="single" w:sz="4" w:space="0" w:color="69857E" w:themeColor="background2" w:themeShade="80"/>
        <w:insideH w:val="single" w:sz="4" w:space="0" w:color="69857E" w:themeColor="background2" w:themeShade="80"/>
      </w:tblBorders>
    </w:tblPr>
    <w:tcPr>
      <w:shd w:val="clear" w:color="auto" w:fill="auto"/>
      <w:tcMar>
        <w:top w:w="0" w:type="dxa"/>
        <w:bottom w:w="0" w:type="dxa"/>
      </w:tcMar>
      <w:vAlign w:val="center"/>
    </w:tcPr>
    <w:tblStylePr w:type="firstRow">
      <w:pPr>
        <w:wordWrap/>
        <w:spacing w:beforeLines="0" w:before="60" w:beforeAutospacing="0" w:afterLines="0" w:after="60" w:afterAutospacing="0" w:line="240" w:lineRule="auto"/>
        <w:jc w:val="center"/>
      </w:pPr>
      <w:rPr>
        <w:rFonts w:asciiTheme="minorHAnsi" w:hAnsiTheme="minorHAnsi"/>
        <w:b/>
        <w:color w:val="FFFFFF" w:themeColor="background1"/>
        <w:w w:val="100"/>
        <w:kern w:val="22"/>
        <w:sz w:val="16"/>
      </w:rPr>
      <w:tblPr/>
      <w:tcPr>
        <w:shd w:val="clear" w:color="auto" w:fill="69857E" w:themeFill="background2" w:themeFillShade="80"/>
      </w:tcPr>
    </w:tblStylePr>
    <w:tblStylePr w:type="lastRow">
      <w:pPr>
        <w:jc w:val="center"/>
      </w:pPr>
      <w:rPr>
        <w:rFonts w:asciiTheme="minorHAnsi" w:hAnsiTheme="minorHAnsi"/>
        <w:sz w:val="16"/>
      </w:rPr>
    </w:tblStylePr>
    <w:tblStylePr w:type="firstCol">
      <w:pPr>
        <w:jc w:val="left"/>
      </w:pPr>
    </w:tblStylePr>
    <w:tblStylePr w:type="nwCell">
      <w:pPr>
        <w:jc w:val="left"/>
      </w:pPr>
    </w:tblStylePr>
    <w:tblStylePr w:type="swCell">
      <w:pPr>
        <w:jc w:val="left"/>
      </w:pPr>
    </w:tblStylePr>
  </w:style>
  <w:style w:type="table" w:customStyle="1" w:styleId="PFRTable2">
    <w:name w:val="PFR Table 2"/>
    <w:basedOn w:val="TableNormal"/>
    <w:uiPriority w:val="99"/>
    <w:rsid w:val="00973E55"/>
    <w:pPr>
      <w:spacing w:before="60" w:after="60"/>
      <w:jc w:val="center"/>
    </w:pPr>
    <w:rPr>
      <w:sz w:val="16"/>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F" w:themeFill="background2"/>
      <w:vAlign w:val="center"/>
    </w:tcPr>
    <w:tblStylePr w:type="firstRow">
      <w:pPr>
        <w:wordWrap/>
        <w:spacing w:beforeLines="0" w:before="60" w:beforeAutospacing="0" w:afterLines="0" w:after="60" w:afterAutospacing="0" w:line="240" w:lineRule="auto"/>
        <w:contextualSpacing w:val="0"/>
        <w:jc w:val="center"/>
      </w:pPr>
      <w:rPr>
        <w:b/>
        <w:color w:val="FFFFFF" w:themeColor="background1"/>
        <w:sz w:val="16"/>
      </w:rPr>
      <w:tblPr/>
      <w:tcPr>
        <w:tcBorders>
          <w:top w:val="nil"/>
          <w:left w:val="nil"/>
          <w:bottom w:val="single" w:sz="24" w:space="0" w:color="FFFFFF" w:themeColor="background1"/>
          <w:right w:val="nil"/>
          <w:insideH w:val="nil"/>
          <w:insideV w:val="nil"/>
          <w:tl2br w:val="nil"/>
          <w:tr2bl w:val="nil"/>
        </w:tcBorders>
        <w:shd w:val="clear" w:color="auto" w:fill="69857E" w:themeFill="background2" w:themeFillShade="80"/>
      </w:tcPr>
    </w:tblStylePr>
    <w:tblStylePr w:type="lastRow">
      <w:rPr>
        <w:sz w:val="16"/>
      </w:rPr>
    </w:tblStylePr>
    <w:tblStylePr w:type="firstCol">
      <w:pPr>
        <w:wordWrap/>
        <w:jc w:val="left"/>
      </w:pPr>
    </w:tblStylePr>
    <w:tblStylePr w:type="nwCell">
      <w:pPr>
        <w:jc w:val="left"/>
      </w:pPr>
    </w:tblStylePr>
  </w:style>
  <w:style w:type="paragraph" w:customStyle="1" w:styleId="TableParagraph">
    <w:name w:val="Table Paragraph"/>
    <w:basedOn w:val="Normal"/>
    <w:uiPriority w:val="1"/>
    <w:qFormat/>
    <w:rsid w:val="00AF2993"/>
    <w:pPr>
      <w:widowControl w:val="0"/>
      <w:autoSpaceDE w:val="0"/>
      <w:autoSpaceDN w:val="0"/>
    </w:pPr>
    <w:rPr>
      <w:rFonts w:ascii="Arial" w:eastAsia="Arial" w:hAnsi="Arial" w:cs="Arial"/>
      <w:sz w:val="22"/>
      <w:szCs w:val="22"/>
      <w:lang w:val="en-US"/>
    </w:rPr>
  </w:style>
  <w:style w:type="paragraph" w:customStyle="1" w:styleId="BodyTextnospacing">
    <w:name w:val="Body Text no spacing"/>
    <w:basedOn w:val="BodyText"/>
    <w:rsid w:val="00073BDB"/>
    <w:pPr>
      <w:contextualSpacing/>
    </w:pPr>
  </w:style>
  <w:style w:type="paragraph" w:customStyle="1" w:styleId="Arrowbullet">
    <w:name w:val="Arrow bullet"/>
    <w:basedOn w:val="BodyText"/>
    <w:qFormat/>
    <w:rsid w:val="00C46521"/>
    <w:pPr>
      <w:widowControl w:val="0"/>
      <w:numPr>
        <w:numId w:val="26"/>
      </w:numPr>
      <w:tabs>
        <w:tab w:val="left" w:pos="847"/>
      </w:tabs>
      <w:autoSpaceDE w:val="0"/>
      <w:autoSpaceDN w:val="0"/>
      <w:spacing w:before="135" w:after="0" w:line="264" w:lineRule="auto"/>
    </w:pPr>
    <w:rPr>
      <w:rFonts w:ascii="Arial" w:eastAsia="Arial" w:hAnsi="Arial" w:cs="Arial"/>
      <w:color w:val="54534A"/>
      <w:w w:val="105"/>
      <w:szCs w:val="20"/>
      <w:lang w:val="en-US"/>
    </w:rPr>
  </w:style>
  <w:style w:type="character" w:styleId="UnresolvedMention">
    <w:name w:val="Unresolved Mention"/>
    <w:basedOn w:val="DefaultParagraphFont"/>
    <w:uiPriority w:val="99"/>
    <w:semiHidden/>
    <w:unhideWhenUsed/>
    <w:rsid w:val="00DE1E6A"/>
    <w:rPr>
      <w:color w:val="605E5C"/>
      <w:shd w:val="clear" w:color="auto" w:fill="E1DFDD"/>
    </w:rPr>
  </w:style>
  <w:style w:type="character" w:customStyle="1" w:styleId="ListParagraphChar">
    <w:name w:val="List Paragraph Char"/>
    <w:basedOn w:val="DefaultParagraphFont"/>
    <w:link w:val="ListParagraph"/>
    <w:uiPriority w:val="1"/>
    <w:rsid w:val="00DE1E6A"/>
  </w:style>
  <w:style w:type="paragraph" w:customStyle="1" w:styleId="ListParawithNumbers">
    <w:name w:val="List Para with Numbers"/>
    <w:basedOn w:val="ListParagraph"/>
    <w:link w:val="ListParawithNumbersChar"/>
    <w:qFormat/>
    <w:rsid w:val="00141CF5"/>
    <w:pPr>
      <w:numPr>
        <w:numId w:val="28"/>
      </w:numPr>
      <w:spacing w:line="276" w:lineRule="auto"/>
      <w:ind w:left="709"/>
      <w:contextualSpacing w:val="0"/>
    </w:pPr>
    <w:rPr>
      <w:rFonts w:ascii="Arial" w:eastAsiaTheme="minorEastAsia" w:hAnsi="Arial"/>
      <w:color w:val="373831"/>
      <w:lang w:val="en-US"/>
    </w:rPr>
  </w:style>
  <w:style w:type="character" w:customStyle="1" w:styleId="ListParawithNumbersChar">
    <w:name w:val="List Para with Numbers Char"/>
    <w:basedOn w:val="ListParagraphChar"/>
    <w:link w:val="ListParawithNumbers"/>
    <w:rsid w:val="00141CF5"/>
    <w:rPr>
      <w:rFonts w:ascii="Arial" w:eastAsiaTheme="minorEastAsia" w:hAnsi="Arial"/>
      <w:color w:val="373831"/>
      <w:lang w:val="en-US"/>
    </w:rPr>
  </w:style>
  <w:style w:type="character" w:customStyle="1" w:styleId="A12">
    <w:name w:val="A12"/>
    <w:uiPriority w:val="99"/>
    <w:rsid w:val="00141CF5"/>
    <w:rPr>
      <w:rFonts w:cs="DINOT-Bold"/>
      <w:color w:val="000000"/>
    </w:rPr>
  </w:style>
  <w:style w:type="paragraph" w:customStyle="1" w:styleId="form1">
    <w:name w:val="form1"/>
    <w:basedOn w:val="Normal"/>
    <w:qFormat/>
    <w:rsid w:val="005F1185"/>
    <w:pPr>
      <w:tabs>
        <w:tab w:val="right" w:leader="underscore" w:pos="8448"/>
      </w:tabs>
      <w:spacing w:after="200" w:line="276" w:lineRule="auto"/>
    </w:pPr>
    <w:rPr>
      <w:rFonts w:ascii="Arial" w:eastAsiaTheme="minorEastAsia" w:hAnsi="Arial"/>
      <w:color w:val="373831"/>
      <w:lang w:val="en-US"/>
    </w:rPr>
  </w:style>
  <w:style w:type="paragraph" w:customStyle="1" w:styleId="form2">
    <w:name w:val="form2"/>
    <w:basedOn w:val="form1"/>
    <w:qFormat/>
    <w:rsid w:val="005F1185"/>
    <w:pPr>
      <w:tabs>
        <w:tab w:val="right" w:leader="underscore" w:pos="4536"/>
      </w:tabs>
    </w:pPr>
  </w:style>
  <w:style w:type="paragraph" w:styleId="Revision">
    <w:name w:val="Revision"/>
    <w:hidden/>
    <w:uiPriority w:val="99"/>
    <w:semiHidden/>
    <w:rsid w:val="00F61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587193">
      <w:bodyDiv w:val="1"/>
      <w:marLeft w:val="0"/>
      <w:marRight w:val="0"/>
      <w:marTop w:val="0"/>
      <w:marBottom w:val="0"/>
      <w:divBdr>
        <w:top w:val="none" w:sz="0" w:space="0" w:color="auto"/>
        <w:left w:val="none" w:sz="0" w:space="0" w:color="auto"/>
        <w:bottom w:val="none" w:sz="0" w:space="0" w:color="auto"/>
        <w:right w:val="none" w:sz="0" w:space="0" w:color="auto"/>
      </w:divBdr>
    </w:div>
    <w:div w:id="717240561">
      <w:bodyDiv w:val="1"/>
      <w:marLeft w:val="0"/>
      <w:marRight w:val="0"/>
      <w:marTop w:val="0"/>
      <w:marBottom w:val="0"/>
      <w:divBdr>
        <w:top w:val="none" w:sz="0" w:space="0" w:color="auto"/>
        <w:left w:val="none" w:sz="0" w:space="0" w:color="auto"/>
        <w:bottom w:val="none" w:sz="0" w:space="0" w:color="auto"/>
        <w:right w:val="none" w:sz="0" w:space="0" w:color="auto"/>
      </w:divBdr>
      <w:divsChild>
        <w:div w:id="612980142">
          <w:marLeft w:val="0"/>
          <w:marRight w:val="0"/>
          <w:marTop w:val="0"/>
          <w:marBottom w:val="0"/>
          <w:divBdr>
            <w:top w:val="none" w:sz="0" w:space="0" w:color="auto"/>
            <w:left w:val="none" w:sz="0" w:space="0" w:color="auto"/>
            <w:bottom w:val="none" w:sz="0" w:space="0" w:color="auto"/>
            <w:right w:val="none" w:sz="0" w:space="0" w:color="auto"/>
          </w:divBdr>
        </w:div>
        <w:div w:id="437604339">
          <w:marLeft w:val="0"/>
          <w:marRight w:val="0"/>
          <w:marTop w:val="0"/>
          <w:marBottom w:val="0"/>
          <w:divBdr>
            <w:top w:val="none" w:sz="0" w:space="0" w:color="auto"/>
            <w:left w:val="none" w:sz="0" w:space="0" w:color="auto"/>
            <w:bottom w:val="none" w:sz="0" w:space="0" w:color="auto"/>
            <w:right w:val="none" w:sz="0" w:space="0" w:color="auto"/>
          </w:divBdr>
        </w:div>
        <w:div w:id="889651380">
          <w:marLeft w:val="0"/>
          <w:marRight w:val="0"/>
          <w:marTop w:val="0"/>
          <w:marBottom w:val="0"/>
          <w:divBdr>
            <w:top w:val="none" w:sz="0" w:space="0" w:color="auto"/>
            <w:left w:val="none" w:sz="0" w:space="0" w:color="auto"/>
            <w:bottom w:val="none" w:sz="0" w:space="0" w:color="auto"/>
            <w:right w:val="none" w:sz="0" w:space="0" w:color="auto"/>
          </w:divBdr>
        </w:div>
        <w:div w:id="2084447663">
          <w:marLeft w:val="0"/>
          <w:marRight w:val="0"/>
          <w:marTop w:val="0"/>
          <w:marBottom w:val="0"/>
          <w:divBdr>
            <w:top w:val="none" w:sz="0" w:space="0" w:color="auto"/>
            <w:left w:val="none" w:sz="0" w:space="0" w:color="auto"/>
            <w:bottom w:val="none" w:sz="0" w:space="0" w:color="auto"/>
            <w:right w:val="none" w:sz="0" w:space="0" w:color="auto"/>
          </w:divBdr>
        </w:div>
        <w:div w:id="1125854612">
          <w:marLeft w:val="0"/>
          <w:marRight w:val="0"/>
          <w:marTop w:val="0"/>
          <w:marBottom w:val="0"/>
          <w:divBdr>
            <w:top w:val="none" w:sz="0" w:space="0" w:color="auto"/>
            <w:left w:val="none" w:sz="0" w:space="0" w:color="auto"/>
            <w:bottom w:val="none" w:sz="0" w:space="0" w:color="auto"/>
            <w:right w:val="none" w:sz="0" w:space="0" w:color="auto"/>
          </w:divBdr>
        </w:div>
      </w:divsChild>
    </w:div>
    <w:div w:id="1008947604">
      <w:bodyDiv w:val="1"/>
      <w:marLeft w:val="0"/>
      <w:marRight w:val="0"/>
      <w:marTop w:val="0"/>
      <w:marBottom w:val="0"/>
      <w:divBdr>
        <w:top w:val="none" w:sz="0" w:space="0" w:color="auto"/>
        <w:left w:val="none" w:sz="0" w:space="0" w:color="auto"/>
        <w:bottom w:val="none" w:sz="0" w:space="0" w:color="auto"/>
        <w:right w:val="none" w:sz="0" w:space="0" w:color="auto"/>
      </w:divBdr>
      <w:divsChild>
        <w:div w:id="254898619">
          <w:marLeft w:val="0"/>
          <w:marRight w:val="0"/>
          <w:marTop w:val="0"/>
          <w:marBottom w:val="0"/>
          <w:divBdr>
            <w:top w:val="none" w:sz="0" w:space="0" w:color="auto"/>
            <w:left w:val="none" w:sz="0" w:space="0" w:color="auto"/>
            <w:bottom w:val="none" w:sz="0" w:space="0" w:color="auto"/>
            <w:right w:val="none" w:sz="0" w:space="0" w:color="auto"/>
          </w:divBdr>
        </w:div>
        <w:div w:id="956831160">
          <w:marLeft w:val="0"/>
          <w:marRight w:val="0"/>
          <w:marTop w:val="0"/>
          <w:marBottom w:val="0"/>
          <w:divBdr>
            <w:top w:val="none" w:sz="0" w:space="0" w:color="auto"/>
            <w:left w:val="none" w:sz="0" w:space="0" w:color="auto"/>
            <w:bottom w:val="none" w:sz="0" w:space="0" w:color="auto"/>
            <w:right w:val="none" w:sz="0" w:space="0" w:color="auto"/>
          </w:divBdr>
        </w:div>
        <w:div w:id="1261992632">
          <w:marLeft w:val="0"/>
          <w:marRight w:val="0"/>
          <w:marTop w:val="0"/>
          <w:marBottom w:val="0"/>
          <w:divBdr>
            <w:top w:val="none" w:sz="0" w:space="0" w:color="auto"/>
            <w:left w:val="none" w:sz="0" w:space="0" w:color="auto"/>
            <w:bottom w:val="none" w:sz="0" w:space="0" w:color="auto"/>
            <w:right w:val="none" w:sz="0" w:space="0" w:color="auto"/>
          </w:divBdr>
        </w:div>
        <w:div w:id="278417809">
          <w:marLeft w:val="0"/>
          <w:marRight w:val="0"/>
          <w:marTop w:val="0"/>
          <w:marBottom w:val="0"/>
          <w:divBdr>
            <w:top w:val="none" w:sz="0" w:space="0" w:color="auto"/>
            <w:left w:val="none" w:sz="0" w:space="0" w:color="auto"/>
            <w:bottom w:val="none" w:sz="0" w:space="0" w:color="auto"/>
            <w:right w:val="none" w:sz="0" w:space="0" w:color="auto"/>
          </w:divBdr>
        </w:div>
        <w:div w:id="926688594">
          <w:marLeft w:val="0"/>
          <w:marRight w:val="0"/>
          <w:marTop w:val="0"/>
          <w:marBottom w:val="0"/>
          <w:divBdr>
            <w:top w:val="none" w:sz="0" w:space="0" w:color="auto"/>
            <w:left w:val="none" w:sz="0" w:space="0" w:color="auto"/>
            <w:bottom w:val="none" w:sz="0" w:space="0" w:color="auto"/>
            <w:right w:val="none" w:sz="0" w:space="0" w:color="auto"/>
          </w:divBdr>
        </w:div>
      </w:divsChild>
    </w:div>
    <w:div w:id="1377853503">
      <w:bodyDiv w:val="1"/>
      <w:marLeft w:val="0"/>
      <w:marRight w:val="0"/>
      <w:marTop w:val="0"/>
      <w:marBottom w:val="0"/>
      <w:divBdr>
        <w:top w:val="none" w:sz="0" w:space="0" w:color="auto"/>
        <w:left w:val="none" w:sz="0" w:space="0" w:color="auto"/>
        <w:bottom w:val="none" w:sz="0" w:space="0" w:color="auto"/>
        <w:right w:val="none" w:sz="0" w:space="0" w:color="auto"/>
      </w:divBdr>
    </w:div>
    <w:div w:id="1631285181">
      <w:bodyDiv w:val="1"/>
      <w:marLeft w:val="0"/>
      <w:marRight w:val="0"/>
      <w:marTop w:val="0"/>
      <w:marBottom w:val="0"/>
      <w:divBdr>
        <w:top w:val="none" w:sz="0" w:space="0" w:color="auto"/>
        <w:left w:val="none" w:sz="0" w:space="0" w:color="auto"/>
        <w:bottom w:val="none" w:sz="0" w:space="0" w:color="auto"/>
        <w:right w:val="none" w:sz="0" w:space="0" w:color="auto"/>
      </w:divBdr>
      <w:divsChild>
        <w:div w:id="526873467">
          <w:marLeft w:val="0"/>
          <w:marRight w:val="0"/>
          <w:marTop w:val="0"/>
          <w:marBottom w:val="0"/>
          <w:divBdr>
            <w:top w:val="none" w:sz="0" w:space="0" w:color="auto"/>
            <w:left w:val="none" w:sz="0" w:space="0" w:color="auto"/>
            <w:bottom w:val="none" w:sz="0" w:space="0" w:color="auto"/>
            <w:right w:val="none" w:sz="0" w:space="0" w:color="auto"/>
          </w:divBdr>
        </w:div>
      </w:divsChild>
    </w:div>
    <w:div w:id="1896310808">
      <w:bodyDiv w:val="1"/>
      <w:marLeft w:val="0"/>
      <w:marRight w:val="0"/>
      <w:marTop w:val="0"/>
      <w:marBottom w:val="0"/>
      <w:divBdr>
        <w:top w:val="none" w:sz="0" w:space="0" w:color="auto"/>
        <w:left w:val="none" w:sz="0" w:space="0" w:color="auto"/>
        <w:bottom w:val="none" w:sz="0" w:space="0" w:color="auto"/>
        <w:right w:val="none" w:sz="0" w:space="0" w:color="auto"/>
      </w:divBdr>
    </w:div>
    <w:div w:id="2027780093">
      <w:bodyDiv w:val="1"/>
      <w:marLeft w:val="0"/>
      <w:marRight w:val="0"/>
      <w:marTop w:val="0"/>
      <w:marBottom w:val="0"/>
      <w:divBdr>
        <w:top w:val="none" w:sz="0" w:space="0" w:color="auto"/>
        <w:left w:val="none" w:sz="0" w:space="0" w:color="auto"/>
        <w:bottom w:val="none" w:sz="0" w:space="0" w:color="auto"/>
        <w:right w:val="none" w:sz="0" w:space="0" w:color="auto"/>
      </w:divBdr>
      <w:divsChild>
        <w:div w:id="1738237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mailto:events@plantandfood.co.nz"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mailto:Yvonne.mcdiarmid@plantandfood.co.nz"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vents@plantandfood.co.nz"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events@plantandfood.co.nz"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yvonne.mcdiarmid@plantandfood.co.nz" TargetMode="External"/><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AYJM\Downloads\Event-Sponsorship-Proposal-Template.dotx" TargetMode="External"/></Relationships>
</file>

<file path=word/theme/theme1.xml><?xml version="1.0" encoding="utf-8"?>
<a:theme xmlns:a="http://schemas.openxmlformats.org/drawingml/2006/main" name="Final PFR">
  <a:themeElements>
    <a:clrScheme name="Plant and Food">
      <a:dk1>
        <a:srgbClr val="000000"/>
      </a:dk1>
      <a:lt1>
        <a:srgbClr val="FFFFFF"/>
      </a:lt1>
      <a:dk2>
        <a:srgbClr val="3E5D58"/>
      </a:dk2>
      <a:lt2>
        <a:srgbClr val="ECF0EF"/>
      </a:lt2>
      <a:accent1>
        <a:srgbClr val="79BC64"/>
      </a:accent1>
      <a:accent2>
        <a:srgbClr val="BDDEB2"/>
      </a:accent2>
      <a:accent3>
        <a:srgbClr val="24A3BE"/>
      </a:accent3>
      <a:accent4>
        <a:srgbClr val="BA7DAA"/>
      </a:accent4>
      <a:accent5>
        <a:srgbClr val="FFB549"/>
      </a:accent5>
      <a:accent6>
        <a:srgbClr val="DDBED3"/>
      </a:accent6>
      <a:hlink>
        <a:srgbClr val="000000"/>
      </a:hlink>
      <a:folHlink>
        <a:srgbClr val="C1C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NZ" sz="2400" b="0" i="0" u="none" strike="noStrike" cap="none" normalizeH="0" baseline="0" smtClean="0">
            <a:ln>
              <a:noFill/>
            </a:ln>
            <a:solidFill>
              <a:schemeClr val="tx1"/>
            </a:solidFill>
            <a:effectLst/>
            <a:latin typeface="Arial" charset="0"/>
            <a:ea typeface="ＭＳ Ｐゴシック" pitchFamily="-112" charset="-128"/>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NZ" sz="2400" b="0" i="0" u="none" strike="noStrike" cap="none" normalizeH="0" baseline="0" smtClean="0">
            <a:ln>
              <a:noFill/>
            </a:ln>
            <a:solidFill>
              <a:schemeClr val="tx1"/>
            </a:solidFill>
            <a:effectLst/>
            <a:latin typeface="Arial" charset="0"/>
            <a:ea typeface="ＭＳ Ｐゴシック" pitchFamily="-112" charset="-128"/>
          </a:defRPr>
        </a:defPPr>
      </a:lstStyle>
    </a:lnDef>
  </a:objectDefaults>
  <a:extraClrSchemeLst>
    <a:extraClrScheme>
      <a:clrScheme name="PFR_template 1">
        <a:dk1>
          <a:srgbClr val="000000"/>
        </a:dk1>
        <a:lt1>
          <a:srgbClr val="FFFFFF"/>
        </a:lt1>
        <a:dk2>
          <a:srgbClr val="506860"/>
        </a:dk2>
        <a:lt2>
          <a:srgbClr val="808080"/>
        </a:lt2>
        <a:accent1>
          <a:srgbClr val="CACECE"/>
        </a:accent1>
        <a:accent2>
          <a:srgbClr val="FF0000"/>
        </a:accent2>
        <a:accent3>
          <a:srgbClr val="FFFFFF"/>
        </a:accent3>
        <a:accent4>
          <a:srgbClr val="000000"/>
        </a:accent4>
        <a:accent5>
          <a:srgbClr val="E1E3E3"/>
        </a:accent5>
        <a:accent6>
          <a:srgbClr val="E70000"/>
        </a:accent6>
        <a:hlink>
          <a:srgbClr val="4C4C4C"/>
        </a:hlink>
        <a:folHlink>
          <a:srgbClr val="99CC00"/>
        </a:folHlink>
      </a:clrScheme>
      <a:clrMap bg1="lt1" tx1="dk1" bg2="lt2" tx2="dk2" accent1="accent1" accent2="accent2" accent3="accent3" accent4="accent4" accent5="accent5" accent6="accent6" hlink="hlink" folHlink="folHlink"/>
    </a:extraClrScheme>
    <a:extraClrScheme>
      <a:clrScheme name="PFR_template 2">
        <a:dk1>
          <a:srgbClr val="000000"/>
        </a:dk1>
        <a:lt1>
          <a:srgbClr val="FFFFFF"/>
        </a:lt1>
        <a:dk2>
          <a:srgbClr val="506860"/>
        </a:dk2>
        <a:lt2>
          <a:srgbClr val="808080"/>
        </a:lt2>
        <a:accent1>
          <a:srgbClr val="CACECE"/>
        </a:accent1>
        <a:accent2>
          <a:srgbClr val="ECEFF0"/>
        </a:accent2>
        <a:accent3>
          <a:srgbClr val="FFFFFF"/>
        </a:accent3>
        <a:accent4>
          <a:srgbClr val="000000"/>
        </a:accent4>
        <a:accent5>
          <a:srgbClr val="E1E3E3"/>
        </a:accent5>
        <a:accent6>
          <a:srgbClr val="D6D9D9"/>
        </a:accent6>
        <a:hlink>
          <a:srgbClr val="4C4C4C"/>
        </a:hlink>
        <a:folHlink>
          <a:srgbClr val="99CC00"/>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Final PFR" id="{AE3FF3E4-F313-B241-94D3-7CABDC325A48}" vid="{BFEB2517-27EE-5B4C-A49C-DE941F6C8C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lcf76f155ced4ddcb4097134ff3c332f xmlns="da7b7b7b-1a22-4f04-a59c-45fcfe5d6b9f">
      <Terms xmlns="http://schemas.microsoft.com/office/infopath/2007/PartnerControls"/>
    </lcf76f155ced4ddcb4097134ff3c332f>
    <PFR_x0020_Author xmlns="6dad48ec-ea94-41d2-bf27-60c5db15dd8b">
      <UserInfo>
        <DisplayName>Yvonne McDiarmid</DisplayName>
        <AccountId>20</AccountId>
        <AccountType/>
      </UserInfo>
    </PFR_x0020_Author>
    <TaxCatchAll xmlns="6dad48ec-ea94-41d2-bf27-60c5db15dd8b"/>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PFR Document" ma:contentTypeID="0x010100BD7D7529FE06E441A94D2FEDC23E377D0098BBECDE0171E143A3986AB782A05867" ma:contentTypeVersion="16" ma:contentTypeDescription="Create a new document." ma:contentTypeScope="" ma:versionID="dc9fd01748a11f2f4dc576c85b4909b1">
  <xsd:schema xmlns:xsd="http://www.w3.org/2001/XMLSchema" xmlns:xs="http://www.w3.org/2001/XMLSchema" xmlns:p="http://schemas.microsoft.com/office/2006/metadata/properties" xmlns:ns2="6dad48ec-ea94-41d2-bf27-60c5db15dd8b" xmlns:ns3="da7b7b7b-1a22-4f04-a59c-45fcfe5d6b9f" targetNamespace="http://schemas.microsoft.com/office/2006/metadata/properties" ma:root="true" ma:fieldsID="01b8ba4d96bab9d2a9938372ca4692b8" ns2:_="" ns3:_="">
    <xsd:import namespace="6dad48ec-ea94-41d2-bf27-60c5db15dd8b"/>
    <xsd:import namespace="da7b7b7b-1a22-4f04-a59c-45fcfe5d6b9f"/>
    <xsd:element name="properties">
      <xsd:complexType>
        <xsd:sequence>
          <xsd:element name="documentManagement">
            <xsd:complexType>
              <xsd:all>
                <xsd:element ref="ns2:PFR_x0020_Author"/>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d48ec-ea94-41d2-bf27-60c5db15dd8b" elementFormDefault="qualified">
    <xsd:import namespace="http://schemas.microsoft.com/office/2006/documentManagement/types"/>
    <xsd:import namespace="http://schemas.microsoft.com/office/infopath/2007/PartnerControls"/>
    <xsd:element name="PFR_x0020_Author" ma:index="8" ma:displayName="PFR Author" ma:list="UserInfo" ma:SearchPeopleOnly="false" ma:SharePointGroup="0" ma:internalName="PFR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axCatchAll" ma:index="15" nillable="true" ma:displayName="Taxonomy Catch All Column" ma:hidden="true" ma:list="{f0e9dc29-67cc-4dca-b1dd-90b53dc6d5e7}" ma:internalName="TaxCatchAll" ma:showField="CatchAllData" ma:web="6dad48ec-ea94-41d2-bf27-60c5db15dd8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7b7b7b-1a22-4f04-a59c-45fcfe5d6b9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fd58252-afeb-4de0-8c9d-af3745448427"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CA9A3A-DF2C-4792-B76A-6AA3AF285425}">
  <ds:schemaRefs>
    <ds:schemaRef ds:uri="http://schemas.microsoft.com/sharepoint/v3/contenttype/forms"/>
  </ds:schemaRefs>
</ds:datastoreItem>
</file>

<file path=customXml/itemProps2.xml><?xml version="1.0" encoding="utf-8"?>
<ds:datastoreItem xmlns:ds="http://schemas.openxmlformats.org/officeDocument/2006/customXml" ds:itemID="{C8D349A5-4986-4C6A-92A8-6ADA69A599C4}">
  <ds:schemaRefs>
    <ds:schemaRef ds:uri="http://schemas.microsoft.com/office/2006/metadata/properties"/>
    <ds:schemaRef ds:uri="da7b7b7b-1a22-4f04-a59c-45fcfe5d6b9f"/>
    <ds:schemaRef ds:uri="http://schemas.microsoft.com/office/infopath/2007/PartnerControls"/>
    <ds:schemaRef ds:uri="6dad48ec-ea94-41d2-bf27-60c5db15dd8b"/>
  </ds:schemaRefs>
</ds:datastoreItem>
</file>

<file path=customXml/itemProps3.xml><?xml version="1.0" encoding="utf-8"?>
<ds:datastoreItem xmlns:ds="http://schemas.openxmlformats.org/officeDocument/2006/customXml" ds:itemID="{4794F68B-BAA7-4B63-B5CF-DF9D2B0A2DCF}">
  <ds:schemaRefs>
    <ds:schemaRef ds:uri="http://schemas.openxmlformats.org/officeDocument/2006/bibliography"/>
  </ds:schemaRefs>
</ds:datastoreItem>
</file>

<file path=customXml/itemProps4.xml><?xml version="1.0" encoding="utf-8"?>
<ds:datastoreItem xmlns:ds="http://schemas.openxmlformats.org/officeDocument/2006/customXml" ds:itemID="{6C991021-CF35-4045-B116-80915F59F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d48ec-ea94-41d2-bf27-60c5db15dd8b"/>
    <ds:schemaRef ds:uri="da7b7b7b-1a22-4f04-a59c-45fcfe5d6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C:\Users\HRAYJM\Downloads\Event-Sponsorship-Proposal-Template.dotx</Template>
  <TotalTime>13</TotalTime>
  <Pages>9</Pages>
  <Words>1801</Words>
  <Characters>10269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Sponsorship Prospectus template</vt:lpstr>
    </vt:vector>
  </TitlesOfParts>
  <Company>Plant &amp; Food Research</Company>
  <LinksUpToDate>false</LinksUpToDate>
  <CharactersWithSpaces>12046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Sponsorship Prospectus template</dc:title>
  <dc:subject/>
  <dc:creator>Yvonne McDiarmid</dc:creator>
  <cp:keywords/>
  <cp:lastModifiedBy>Donna Gibson</cp:lastModifiedBy>
  <cp:revision>6</cp:revision>
  <cp:lastPrinted>2025-03-26T00:42:00Z</cp:lastPrinted>
  <dcterms:created xsi:type="dcterms:W3CDTF">2025-03-26T00:46:00Z</dcterms:created>
  <dcterms:modified xsi:type="dcterms:W3CDTF">2025-03-28T00:09:00Z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0x010100BD7D7529FE06E441A94D2FEDC23E377D0098BBECDE0171E143A3986AB782A05867</vt:lpwstr>
  </property>
  <property fmtid="{D5CDD505-2E9C-101B-9397-08002B2CF9AE}" pid="3" name="MediaServiceImageTags">
    <vt:lpwstr/>
  </property>
  <property fmtid="{D5CDD505-2E9C-101B-9397-08002B2CF9AE}" pid="4" name="MSIP_Label_8d8f3512-c98a-4fbc-ad6e-3260f1cde3f8_Enabled">
    <vt:lpwstr>true</vt:lpwstr>
  </property>
  <property fmtid="{D5CDD505-2E9C-101B-9397-08002B2CF9AE}" pid="5" name="MSIP_Label_8d8f3512-c98a-4fbc-ad6e-3260f1cde3f8_SetDate">
    <vt:lpwstr>2024-12-01T23:07:10Z</vt:lpwstr>
  </property>
  <property fmtid="{D5CDD505-2E9C-101B-9397-08002B2CF9AE}" pid="6" name="MSIP_Label_8d8f3512-c98a-4fbc-ad6e-3260f1cde3f8_Method">
    <vt:lpwstr>Standard</vt:lpwstr>
  </property>
  <property fmtid="{D5CDD505-2E9C-101B-9397-08002B2CF9AE}" pid="7" name="MSIP_Label_8d8f3512-c98a-4fbc-ad6e-3260f1cde3f8_Name">
    <vt:lpwstr>Internal</vt:lpwstr>
  </property>
  <property fmtid="{D5CDD505-2E9C-101B-9397-08002B2CF9AE}" pid="8" name="MSIP_Label_8d8f3512-c98a-4fbc-ad6e-3260f1cde3f8_SiteId">
    <vt:lpwstr>6ca75ef7-2c66-42e7-af2c-6502153a7e3a</vt:lpwstr>
  </property>
  <property fmtid="{D5CDD505-2E9C-101B-9397-08002B2CF9AE}" pid="9" name="MSIP_Label_8d8f3512-c98a-4fbc-ad6e-3260f1cde3f8_ActionId">
    <vt:lpwstr>b964dbeb-6762-465b-95d5-9b317e7129ea</vt:lpwstr>
  </property>
  <property fmtid="{D5CDD505-2E9C-101B-9397-08002B2CF9AE}" pid="10" name="MSIP_Label_8d8f3512-c98a-4fbc-ad6e-3260f1cde3f8_ContentBits">
    <vt:lpwstr>0</vt:lpwstr>
  </property>
  <property fmtid="{D5CDD505-2E9C-101B-9397-08002B2CF9AE}" pid="11" name="kced599fd58946af8fc5a5a06109375b">
    <vt:lpwstr/>
  </property>
  <property fmtid="{D5CDD505-2E9C-101B-9397-08002B2CF9AE}" pid="12" name="TaxCatchAll">
    <vt:lpwstr/>
  </property>
  <property fmtid="{D5CDD505-2E9C-101B-9397-08002B2CF9AE}" pid="13" name="id0cfadd8637464ca20a4d75f0ecdcb5">
    <vt:lpwstr/>
  </property>
  <property fmtid="{D5CDD505-2E9C-101B-9397-08002B2CF9AE}" pid="14" name="Budget_Period">
    <vt:lpwstr/>
  </property>
  <property fmtid="{D5CDD505-2E9C-101B-9397-08002B2CF9AE}" pid="15" name="PFR_Department">
    <vt:lpwstr/>
  </property>
</Properties>
</file>